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73D5" w:rsidRPr="00AA7256" w:rsidRDefault="00C6578A" w:rsidP="006E0FB9">
      <w:pPr>
        <w:pStyle w:val="23"/>
      </w:pPr>
      <w:r w:rsidRPr="00AA7256">
        <w:t xml:space="preserve">Узор </w:t>
      </w:r>
      <w:r w:rsidR="00A820D8">
        <w:t>позвы</w:t>
      </w:r>
      <w:r w:rsidRPr="00AA7256">
        <w:t xml:space="preserve"> аб сцвярджэнні </w:t>
      </w:r>
      <w:r w:rsidR="00A820D8">
        <w:t>нядзейснасці</w:t>
      </w:r>
      <w:r w:rsidRPr="00AA7256">
        <w:t xml:space="preserve"> сужэнства</w:t>
      </w:r>
    </w:p>
    <w:p w:rsidR="00165D87" w:rsidRPr="00AA7256" w:rsidRDefault="00100C09" w:rsidP="00106F77">
      <w:pPr>
        <w:pStyle w:val="ac"/>
        <w:jc w:val="both"/>
      </w:pPr>
      <w:r w:rsidRPr="00AA7256">
        <w:rPr>
          <w:iCs/>
        </w:rPr>
        <w:tab/>
      </w:r>
    </w:p>
    <w:p w:rsidR="006D54B3" w:rsidRPr="00AA7256" w:rsidRDefault="006D54B3" w:rsidP="00106F77">
      <w:pPr>
        <w:pStyle w:val="ac"/>
        <w:jc w:val="both"/>
      </w:pPr>
    </w:p>
    <w:p w:rsidR="00100C09" w:rsidRPr="00AA7256" w:rsidRDefault="00100C09" w:rsidP="00106F77">
      <w:pPr>
        <w:pStyle w:val="ac"/>
        <w:jc w:val="both"/>
        <w:rPr>
          <w:b/>
        </w:rPr>
      </w:pPr>
      <w:r w:rsidRPr="00AA7256">
        <w:rPr>
          <w:b/>
        </w:rPr>
        <w:tab/>
        <w:t>Біскупскі cуд Віцебскай дыяцэзіі</w:t>
      </w:r>
    </w:p>
    <w:p w:rsidR="00100C09" w:rsidRPr="00AA7256" w:rsidRDefault="00100C09" w:rsidP="00106F77">
      <w:pPr>
        <w:pStyle w:val="ac"/>
        <w:jc w:val="both"/>
        <w:rPr>
          <w:lang w:val="be-BY"/>
        </w:rPr>
      </w:pPr>
      <w:r w:rsidRPr="00AA7256">
        <w:tab/>
        <w:t>вул</w:t>
      </w:r>
      <w:r w:rsidR="00106F77" w:rsidRPr="00AA7256">
        <w:t>. Воінаў Інтэрнацыяналістаў, 28</w:t>
      </w:r>
    </w:p>
    <w:p w:rsidR="00100C09" w:rsidRPr="00AA7256" w:rsidRDefault="00100C09" w:rsidP="00106F77">
      <w:pPr>
        <w:pStyle w:val="ac"/>
        <w:ind w:right="-2"/>
        <w:jc w:val="both"/>
      </w:pPr>
      <w:r w:rsidRPr="00AA7256">
        <w:tab/>
        <w:t>210032 г. Віцебск</w:t>
      </w:r>
    </w:p>
    <w:p w:rsidR="006D54B3" w:rsidRPr="00AA7256" w:rsidRDefault="006D54B3" w:rsidP="00792A44">
      <w:pPr>
        <w:ind w:left="1701" w:hanging="1701"/>
        <w:rPr>
          <w:lang w:eastAsia="be-BY"/>
        </w:rPr>
      </w:pPr>
      <w:r w:rsidRPr="00AA7256">
        <w:rPr>
          <w:b/>
          <w:bCs/>
          <w:lang w:eastAsia="be-BY"/>
        </w:rPr>
        <w:t>Пазоўнік(-ца)</w:t>
      </w:r>
      <w:r w:rsidRPr="00AA7256">
        <w:rPr>
          <w:b/>
          <w:bCs/>
          <w:lang w:eastAsia="be-BY"/>
        </w:rPr>
        <w:tab/>
      </w:r>
      <w:r w:rsidRPr="00AA7256">
        <w:rPr>
          <w:lang w:eastAsia="be-BY"/>
        </w:rPr>
        <w:t>Прозвішча (</w:t>
      </w:r>
      <w:r w:rsidRPr="00994607">
        <w:rPr>
          <w:i/>
          <w:lang w:eastAsia="be-BY"/>
        </w:rPr>
        <w:t>калі жанчына</w:t>
      </w:r>
      <w:r w:rsidR="00B805CA" w:rsidRPr="00994607">
        <w:rPr>
          <w:i/>
          <w:lang w:eastAsia="be-BY"/>
        </w:rPr>
        <w:t xml:space="preserve"> –</w:t>
      </w:r>
      <w:r w:rsidRPr="00994607">
        <w:rPr>
          <w:i/>
          <w:lang w:eastAsia="be-BY"/>
        </w:rPr>
        <w:t xml:space="preserve"> ў дужках пазначыць дзявочае прозвішча</w:t>
      </w:r>
      <w:r w:rsidRPr="00AA7256">
        <w:rPr>
          <w:lang w:eastAsia="be-BY"/>
        </w:rPr>
        <w:t xml:space="preserve">), імя, імя па бацьку; дата і месца нараджэння і хросту; дакладны адрас пражывання з паштовым індэксам; нумары тэлефонаў. </w:t>
      </w:r>
      <w:r w:rsidR="008673AD" w:rsidRPr="00AA7256">
        <w:rPr>
          <w:lang w:eastAsia="be-BY"/>
        </w:rPr>
        <w:t>(</w:t>
      </w:r>
      <w:r w:rsidR="00792A44" w:rsidRPr="00994607">
        <w:rPr>
          <w:i/>
          <w:lang w:eastAsia="be-BY"/>
        </w:rPr>
        <w:t xml:space="preserve">Калі каталік </w:t>
      </w:r>
      <w:r w:rsidR="00B805CA" w:rsidRPr="00994607">
        <w:rPr>
          <w:i/>
          <w:lang w:eastAsia="be-BY"/>
        </w:rPr>
        <w:t xml:space="preserve">– </w:t>
      </w:r>
      <w:r w:rsidR="009051EE" w:rsidRPr="00994607">
        <w:rPr>
          <w:i/>
          <w:lang w:eastAsia="be-BY"/>
        </w:rPr>
        <w:t xml:space="preserve">дадаць </w:t>
      </w:r>
      <w:r w:rsidR="00792A44" w:rsidRPr="00994607">
        <w:rPr>
          <w:i/>
          <w:lang w:eastAsia="be-BY"/>
        </w:rPr>
        <w:t>а</w:t>
      </w:r>
      <w:r w:rsidRPr="00994607">
        <w:rPr>
          <w:i/>
          <w:lang w:eastAsia="be-BY"/>
        </w:rPr>
        <w:t>драс парафіі, да якой належыць</w:t>
      </w:r>
      <w:r w:rsidR="008673AD" w:rsidRPr="00AA7256">
        <w:rPr>
          <w:lang w:eastAsia="be-BY"/>
        </w:rPr>
        <w:t>).</w:t>
      </w:r>
    </w:p>
    <w:p w:rsidR="006D54B3" w:rsidRPr="00AA7256" w:rsidRDefault="006D54B3" w:rsidP="000E4B2B">
      <w:pPr>
        <w:spacing w:before="100" w:beforeAutospacing="1" w:after="119"/>
        <w:ind w:left="1701" w:hanging="1701"/>
        <w:contextualSpacing w:val="0"/>
        <w:rPr>
          <w:lang w:eastAsia="be-BY"/>
        </w:rPr>
      </w:pPr>
      <w:r w:rsidRPr="00AA7256">
        <w:rPr>
          <w:b/>
          <w:bCs/>
          <w:lang w:eastAsia="be-BY"/>
        </w:rPr>
        <w:t>Адказчык(-ца)</w:t>
      </w:r>
      <w:r w:rsidRPr="00AA7256">
        <w:rPr>
          <w:b/>
          <w:bCs/>
          <w:lang w:eastAsia="be-BY"/>
        </w:rPr>
        <w:tab/>
      </w:r>
      <w:r w:rsidR="008673AD" w:rsidRPr="00AA7256">
        <w:rPr>
          <w:lang w:eastAsia="be-BY"/>
        </w:rPr>
        <w:t>Прозвішча (</w:t>
      </w:r>
      <w:r w:rsidR="008673AD" w:rsidRPr="00994607">
        <w:rPr>
          <w:i/>
          <w:lang w:eastAsia="be-BY"/>
        </w:rPr>
        <w:t>калі жанчына – ў дужках пазначыць дзявочае прозвішча),</w:t>
      </w:r>
      <w:r w:rsidR="008673AD" w:rsidRPr="00AA7256">
        <w:rPr>
          <w:lang w:eastAsia="be-BY"/>
        </w:rPr>
        <w:t xml:space="preserve"> імя, імя па бацьку; дата і месца нараджэння і хросту; дакладны адрас пражывання з паштовым індэксам; нумары тэлефонаў. (</w:t>
      </w:r>
      <w:r w:rsidR="008673AD" w:rsidRPr="00994607">
        <w:rPr>
          <w:i/>
          <w:lang w:eastAsia="be-BY"/>
        </w:rPr>
        <w:t xml:space="preserve">Калі каталік – </w:t>
      </w:r>
      <w:r w:rsidR="009051EE" w:rsidRPr="00994607">
        <w:rPr>
          <w:i/>
          <w:lang w:eastAsia="be-BY"/>
        </w:rPr>
        <w:t xml:space="preserve">дадаць </w:t>
      </w:r>
      <w:r w:rsidR="008673AD" w:rsidRPr="00994607">
        <w:rPr>
          <w:i/>
          <w:lang w:eastAsia="be-BY"/>
        </w:rPr>
        <w:t>адрас парафіі, да якой належыць</w:t>
      </w:r>
      <w:r w:rsidR="008673AD" w:rsidRPr="00AA7256">
        <w:rPr>
          <w:lang w:eastAsia="be-BY"/>
        </w:rPr>
        <w:t>).</w:t>
      </w:r>
    </w:p>
    <w:p w:rsidR="006D54B3" w:rsidRPr="00AA7256" w:rsidRDefault="006D54B3" w:rsidP="006D54B3">
      <w:pPr>
        <w:rPr>
          <w:lang w:eastAsia="be-BY"/>
        </w:rPr>
      </w:pPr>
      <w:r w:rsidRPr="00AA7256">
        <w:rPr>
          <w:lang w:eastAsia="be-BY"/>
        </w:rPr>
        <w:t xml:space="preserve">Шчыра прашу Біскупскі суд у Віцебску аб сцвярджэнні </w:t>
      </w:r>
      <w:r w:rsidR="00A820D8">
        <w:rPr>
          <w:lang w:eastAsia="be-BY"/>
        </w:rPr>
        <w:t>нядзейснасці</w:t>
      </w:r>
      <w:r w:rsidRPr="00AA7256">
        <w:rPr>
          <w:lang w:eastAsia="be-BY"/>
        </w:rPr>
        <w:t xml:space="preserve"> майго сужэнства заключанага </w:t>
      </w:r>
      <w:r w:rsidRPr="00AA7256">
        <w:rPr>
          <w:iCs/>
          <w:lang w:eastAsia="be-BY"/>
        </w:rPr>
        <w:t>(</w:t>
      </w:r>
      <w:r w:rsidRPr="00994607">
        <w:rPr>
          <w:i/>
          <w:lang w:eastAsia="be-BY"/>
        </w:rPr>
        <w:t>дата заключэння сужэнства</w:t>
      </w:r>
      <w:r w:rsidRPr="00AA7256">
        <w:rPr>
          <w:iCs/>
          <w:lang w:eastAsia="be-BY"/>
        </w:rPr>
        <w:t>)</w:t>
      </w:r>
      <w:r w:rsidRPr="00AA7256">
        <w:rPr>
          <w:lang w:eastAsia="be-BY"/>
        </w:rPr>
        <w:t xml:space="preserve"> у парафіі </w:t>
      </w:r>
      <w:r w:rsidRPr="00AA7256">
        <w:rPr>
          <w:iCs/>
          <w:lang w:eastAsia="be-BY"/>
        </w:rPr>
        <w:t>(</w:t>
      </w:r>
      <w:r w:rsidRPr="00994607">
        <w:rPr>
          <w:i/>
          <w:lang w:eastAsia="be-BY"/>
        </w:rPr>
        <w:t>назва і адрас парафіі</w:t>
      </w:r>
      <w:r w:rsidRPr="00AA7256">
        <w:rPr>
          <w:iCs/>
          <w:lang w:eastAsia="be-BY"/>
        </w:rPr>
        <w:t>)</w:t>
      </w:r>
      <w:r w:rsidRPr="00AA7256">
        <w:rPr>
          <w:lang w:eastAsia="be-BY"/>
        </w:rPr>
        <w:t>.</w:t>
      </w:r>
    </w:p>
    <w:p w:rsidR="006D54B3" w:rsidRPr="00AA7256" w:rsidRDefault="006D54B3" w:rsidP="00932ABB">
      <w:pPr>
        <w:ind w:firstLine="357"/>
        <w:contextualSpacing w:val="0"/>
        <w:rPr>
          <w:i/>
          <w:iCs/>
          <w:shd w:val="clear" w:color="auto" w:fill="FFFF8D"/>
          <w:lang w:eastAsia="be-BY"/>
        </w:rPr>
      </w:pPr>
      <w:r w:rsidRPr="00AA7256">
        <w:rPr>
          <w:lang w:eastAsia="be-BY"/>
        </w:rPr>
        <w:t xml:space="preserve">Я лічу што маё сужэнства </w:t>
      </w:r>
      <w:r w:rsidR="00A820D8">
        <w:rPr>
          <w:lang w:eastAsia="be-BY"/>
        </w:rPr>
        <w:t>нядзейснае</w:t>
      </w:r>
      <w:r w:rsidRPr="00AA7256">
        <w:rPr>
          <w:lang w:eastAsia="be-BY"/>
        </w:rPr>
        <w:t xml:space="preserve"> па прычыне (прычынах): </w:t>
      </w:r>
      <w:r w:rsidRPr="00AA7256">
        <w:rPr>
          <w:iCs/>
          <w:lang w:eastAsia="be-BY"/>
        </w:rPr>
        <w:t>(</w:t>
      </w:r>
      <w:r w:rsidRPr="00AA7256">
        <w:rPr>
          <w:i/>
          <w:lang w:eastAsia="be-BY"/>
        </w:rPr>
        <w:t xml:space="preserve">неабходна падаць прычыну альбо прычыны </w:t>
      </w:r>
      <w:r w:rsidR="00A820D8">
        <w:rPr>
          <w:i/>
          <w:lang w:eastAsia="be-BY"/>
        </w:rPr>
        <w:t>нядзейснасці</w:t>
      </w:r>
      <w:r w:rsidRPr="00AA7256">
        <w:rPr>
          <w:i/>
          <w:lang w:eastAsia="be-BY"/>
        </w:rPr>
        <w:t xml:space="preserve"> сужэнства</w:t>
      </w:r>
      <w:r w:rsidR="00932ABB" w:rsidRPr="00AA7256">
        <w:rPr>
          <w:i/>
          <w:lang w:eastAsia="be-BY"/>
        </w:rPr>
        <w:t>, якія адносяцца да вашай справы. Н</w:t>
      </w:r>
      <w:r w:rsidRPr="00AA7256">
        <w:rPr>
          <w:i/>
          <w:lang w:eastAsia="be-BY"/>
        </w:rPr>
        <w:t>апрыклад,</w:t>
      </w:r>
    </w:p>
    <w:p w:rsidR="006D54B3" w:rsidRPr="003931BF" w:rsidRDefault="00A820D8" w:rsidP="003763C3">
      <w:pPr>
        <w:numPr>
          <w:ilvl w:val="0"/>
          <w:numId w:val="25"/>
        </w:numPr>
        <w:spacing w:before="100" w:beforeAutospacing="1" w:after="119"/>
        <w:rPr>
          <w:lang w:eastAsia="be-BY"/>
        </w:rPr>
      </w:pPr>
      <w:r>
        <w:rPr>
          <w:lang w:eastAsia="be-BY"/>
        </w:rPr>
        <w:t>нездольнасці</w:t>
      </w:r>
      <w:r w:rsidR="006D54B3" w:rsidRPr="003931BF">
        <w:rPr>
          <w:lang w:eastAsia="be-BY"/>
        </w:rPr>
        <w:t xml:space="preserve"> да прыняцця на сябе істотных сужэнскіх абавязкаў з боку мужчыны (жанчыны) па прычынах псіхічнай</w:t>
      </w:r>
      <w:r>
        <w:rPr>
          <w:lang w:eastAsia="be-BY"/>
        </w:rPr>
        <w:t xml:space="preserve"> прыроды</w:t>
      </w:r>
      <w:r w:rsidR="006D54B3" w:rsidRPr="003931BF">
        <w:rPr>
          <w:lang w:eastAsia="be-BY"/>
        </w:rPr>
        <w:t>,</w:t>
      </w:r>
    </w:p>
    <w:p w:rsidR="006D54B3" w:rsidRPr="003931BF" w:rsidRDefault="006D54B3" w:rsidP="003763C3">
      <w:pPr>
        <w:numPr>
          <w:ilvl w:val="0"/>
          <w:numId w:val="25"/>
        </w:numPr>
        <w:spacing w:before="100" w:beforeAutospacing="1" w:after="119"/>
        <w:rPr>
          <w:lang w:eastAsia="be-BY"/>
        </w:rPr>
      </w:pPr>
      <w:r w:rsidRPr="003931BF">
        <w:rPr>
          <w:lang w:eastAsia="be-BY"/>
        </w:rPr>
        <w:t>выключэння адзінства і неразрыўнасці сужэнства з боку мужчыны</w:t>
      </w:r>
      <w:r w:rsidR="002865C3" w:rsidRPr="003931BF">
        <w:rPr>
          <w:lang w:eastAsia="be-BY"/>
        </w:rPr>
        <w:t xml:space="preserve"> (</w:t>
      </w:r>
      <w:r w:rsidRPr="003931BF">
        <w:rPr>
          <w:lang w:eastAsia="be-BY"/>
        </w:rPr>
        <w:t>жанчыны</w:t>
      </w:r>
      <w:r w:rsidR="002865C3" w:rsidRPr="003931BF">
        <w:rPr>
          <w:lang w:eastAsia="be-BY"/>
        </w:rPr>
        <w:t>)</w:t>
      </w:r>
      <w:r w:rsidRPr="003931BF">
        <w:rPr>
          <w:lang w:eastAsia="be-BY"/>
        </w:rPr>
        <w:t>,</w:t>
      </w:r>
    </w:p>
    <w:p w:rsidR="006D54B3" w:rsidRPr="003931BF" w:rsidRDefault="006D54B3" w:rsidP="003763C3">
      <w:pPr>
        <w:numPr>
          <w:ilvl w:val="0"/>
          <w:numId w:val="25"/>
        </w:numPr>
        <w:spacing w:before="100" w:beforeAutospacing="1" w:after="119"/>
        <w:rPr>
          <w:lang w:eastAsia="be-BY"/>
        </w:rPr>
      </w:pPr>
      <w:r w:rsidRPr="003931BF">
        <w:rPr>
          <w:lang w:eastAsia="be-BY"/>
        </w:rPr>
        <w:t>выключэння патомства з боку жанчыны (мужчыны)</w:t>
      </w:r>
      <w:r w:rsidR="002865C3" w:rsidRPr="003931BF">
        <w:rPr>
          <w:lang w:eastAsia="be-BY"/>
        </w:rPr>
        <w:t>,</w:t>
      </w:r>
    </w:p>
    <w:p w:rsidR="00A460EC" w:rsidRPr="003931BF" w:rsidRDefault="00A460EC" w:rsidP="003763C3">
      <w:pPr>
        <w:numPr>
          <w:ilvl w:val="0"/>
          <w:numId w:val="25"/>
        </w:numPr>
        <w:spacing w:before="100" w:beforeAutospacing="1" w:after="119"/>
        <w:rPr>
          <w:lang w:eastAsia="be-BY"/>
        </w:rPr>
      </w:pPr>
      <w:r w:rsidRPr="003931BF">
        <w:rPr>
          <w:lang w:eastAsia="be-BY"/>
        </w:rPr>
        <w:t xml:space="preserve">прымусу, боязі з майго боку альбо з боку сужонка, </w:t>
      </w:r>
    </w:p>
    <w:p w:rsidR="006D54B3" w:rsidRPr="003931BF" w:rsidRDefault="006D54B3" w:rsidP="003763C3">
      <w:pPr>
        <w:numPr>
          <w:ilvl w:val="0"/>
          <w:numId w:val="25"/>
        </w:numPr>
        <w:spacing w:before="100" w:beforeAutospacing="1" w:after="119"/>
        <w:rPr>
          <w:lang w:eastAsia="be-BY"/>
        </w:rPr>
      </w:pPr>
      <w:r w:rsidRPr="003931BF">
        <w:rPr>
          <w:lang w:eastAsia="be-BY"/>
        </w:rPr>
        <w:t>псіхічнай хваробы,</w:t>
      </w:r>
    </w:p>
    <w:p w:rsidR="006D54B3" w:rsidRPr="003931BF" w:rsidRDefault="006D54B3" w:rsidP="003763C3">
      <w:pPr>
        <w:numPr>
          <w:ilvl w:val="0"/>
          <w:numId w:val="25"/>
        </w:numPr>
        <w:spacing w:before="100" w:beforeAutospacing="1" w:after="119"/>
        <w:rPr>
          <w:lang w:eastAsia="be-BY"/>
        </w:rPr>
      </w:pPr>
      <w:r w:rsidRPr="003931BF">
        <w:rPr>
          <w:lang w:eastAsia="be-BY"/>
        </w:rPr>
        <w:t>імпатэнцыі,</w:t>
      </w:r>
    </w:p>
    <w:p w:rsidR="006D54B3" w:rsidRPr="003931BF" w:rsidRDefault="006D54B3" w:rsidP="003763C3">
      <w:pPr>
        <w:numPr>
          <w:ilvl w:val="0"/>
          <w:numId w:val="25"/>
        </w:numPr>
        <w:spacing w:before="100" w:beforeAutospacing="1" w:after="119"/>
        <w:rPr>
          <w:lang w:eastAsia="be-BY"/>
        </w:rPr>
      </w:pPr>
      <w:r w:rsidRPr="003931BF">
        <w:rPr>
          <w:lang w:eastAsia="be-BY"/>
        </w:rPr>
        <w:t>недахопу ў распазнанні істотных сужэнскіх правоў і абавязкаў з боку жанчыны (мужчыны),</w:t>
      </w:r>
    </w:p>
    <w:p w:rsidR="006D54B3" w:rsidRPr="003931BF" w:rsidRDefault="006D54B3" w:rsidP="003763C3">
      <w:pPr>
        <w:numPr>
          <w:ilvl w:val="0"/>
          <w:numId w:val="25"/>
        </w:numPr>
        <w:spacing w:before="100" w:beforeAutospacing="1" w:after="119"/>
        <w:rPr>
          <w:lang w:eastAsia="be-BY"/>
        </w:rPr>
      </w:pPr>
      <w:r w:rsidRPr="003931BF">
        <w:rPr>
          <w:lang w:eastAsia="be-BY"/>
        </w:rPr>
        <w:t xml:space="preserve">палавога бяссілля, </w:t>
      </w:r>
    </w:p>
    <w:p w:rsidR="006D54B3" w:rsidRPr="003931BF" w:rsidRDefault="006D54B3" w:rsidP="003763C3">
      <w:pPr>
        <w:numPr>
          <w:ilvl w:val="0"/>
          <w:numId w:val="25"/>
        </w:numPr>
        <w:spacing w:before="100" w:beforeAutospacing="1" w:after="119"/>
        <w:rPr>
          <w:lang w:eastAsia="be-BY"/>
        </w:rPr>
      </w:pPr>
      <w:r w:rsidRPr="003931BF">
        <w:rPr>
          <w:lang w:eastAsia="be-BY"/>
        </w:rPr>
        <w:t xml:space="preserve">памылкі адносна распазнання канкрэтнай якасці характару асобы (падаць якой якасці), </w:t>
      </w:r>
    </w:p>
    <w:p w:rsidR="006D54B3" w:rsidRPr="003931BF" w:rsidRDefault="006D54B3" w:rsidP="003763C3">
      <w:pPr>
        <w:numPr>
          <w:ilvl w:val="0"/>
          <w:numId w:val="25"/>
        </w:numPr>
        <w:spacing w:before="100" w:beforeAutospacing="1" w:after="119"/>
        <w:rPr>
          <w:lang w:eastAsia="be-BY"/>
        </w:rPr>
      </w:pPr>
      <w:r w:rsidRPr="003931BF">
        <w:rPr>
          <w:lang w:eastAsia="be-BY"/>
        </w:rPr>
        <w:t>падману з боку мужчыны (жанчыны),</w:t>
      </w:r>
    </w:p>
    <w:p w:rsidR="006D54B3" w:rsidRPr="003931BF" w:rsidRDefault="006D54B3" w:rsidP="003763C3">
      <w:pPr>
        <w:numPr>
          <w:ilvl w:val="0"/>
          <w:numId w:val="25"/>
        </w:numPr>
        <w:spacing w:before="100" w:beforeAutospacing="1" w:after="119"/>
        <w:rPr>
          <w:lang w:eastAsia="be-BY"/>
        </w:rPr>
      </w:pPr>
      <w:r w:rsidRPr="003931BF">
        <w:rPr>
          <w:lang w:eastAsia="be-BY"/>
        </w:rPr>
        <w:t>альбо іншыя прычыны</w:t>
      </w:r>
      <w:r w:rsidR="002865C3" w:rsidRPr="003931BF">
        <w:rPr>
          <w:lang w:eastAsia="be-BY"/>
        </w:rPr>
        <w:t>,</w:t>
      </w:r>
      <w:r w:rsidRPr="003931BF">
        <w:rPr>
          <w:lang w:eastAsia="be-BY"/>
        </w:rPr>
        <w:t xml:space="preserve"> такія як алкагалізм, нарказалежнасць, гомасэксуалізм, транссэксуалізм, педафілія і г.д.)</w:t>
      </w:r>
      <w:r w:rsidR="00243DFD" w:rsidRPr="003931BF">
        <w:rPr>
          <w:lang w:eastAsia="be-BY"/>
        </w:rPr>
        <w:t xml:space="preserve"> </w:t>
      </w:r>
      <w:r w:rsidR="00932ABB" w:rsidRPr="003931BF">
        <w:rPr>
          <w:lang w:eastAsia="be-BY"/>
        </w:rPr>
        <w:t>)</w:t>
      </w:r>
      <w:r w:rsidRPr="003931BF">
        <w:rPr>
          <w:lang w:eastAsia="be-BY"/>
        </w:rPr>
        <w:t>.</w:t>
      </w:r>
    </w:p>
    <w:p w:rsidR="00564647" w:rsidRPr="00AA7256" w:rsidRDefault="00564647" w:rsidP="00564647">
      <w:pPr>
        <w:ind w:firstLine="357"/>
        <w:contextualSpacing w:val="0"/>
        <w:rPr>
          <w:i/>
          <w:lang w:eastAsia="be-BY"/>
        </w:rPr>
      </w:pPr>
      <w:r w:rsidRPr="00AA7256">
        <w:rPr>
          <w:i/>
          <w:lang w:eastAsia="be-BY"/>
        </w:rPr>
        <w:t xml:space="preserve">Далей трэба апісаць у форме </w:t>
      </w:r>
      <w:r w:rsidR="00A820D8">
        <w:rPr>
          <w:i/>
          <w:u w:val="single"/>
          <w:lang w:eastAsia="be-BY"/>
        </w:rPr>
        <w:t>пераказу</w:t>
      </w:r>
      <w:r w:rsidRPr="00AA7256">
        <w:rPr>
          <w:i/>
          <w:lang w:eastAsia="be-BY"/>
        </w:rPr>
        <w:t xml:space="preserve"> акалічнасці, перш за ўсё перадшлюбныя, а таксама пасляшлюбныя. Ніжэй пададзеныя пытанні дапамогуць вам напісаць пазоўную скаргу больш змястоўна:</w:t>
      </w:r>
    </w:p>
    <w:p w:rsidR="00901BD5" w:rsidRPr="00AA7256" w:rsidRDefault="00901BD5" w:rsidP="00E57B9F">
      <w:pPr>
        <w:pStyle w:val="a"/>
        <w:numPr>
          <w:ilvl w:val="0"/>
          <w:numId w:val="20"/>
        </w:numPr>
        <w:spacing w:before="100" w:beforeAutospacing="1" w:after="0" w:line="288" w:lineRule="auto"/>
        <w:contextualSpacing w:val="0"/>
        <w:rPr>
          <w:rFonts w:eastAsia="Times New Roman"/>
          <w:lang w:eastAsia="be-BY"/>
        </w:rPr>
      </w:pPr>
      <w:r w:rsidRPr="00AA7256">
        <w:rPr>
          <w:rFonts w:eastAsia="Times New Roman"/>
          <w:lang w:eastAsia="be-BY"/>
        </w:rPr>
        <w:lastRenderedPageBreak/>
        <w:t>Калі, дзе і пры якіх абставінах бакі пазнаёміліся?</w:t>
      </w:r>
    </w:p>
    <w:p w:rsidR="00901BD5" w:rsidRPr="00AA7256" w:rsidRDefault="00901BD5" w:rsidP="00E57B9F">
      <w:pPr>
        <w:pStyle w:val="a"/>
        <w:numPr>
          <w:ilvl w:val="0"/>
          <w:numId w:val="20"/>
        </w:numPr>
        <w:spacing w:before="100" w:beforeAutospacing="1" w:after="0" w:line="288" w:lineRule="auto"/>
        <w:contextualSpacing w:val="0"/>
        <w:rPr>
          <w:rFonts w:eastAsia="Times New Roman"/>
          <w:lang w:eastAsia="be-BY"/>
        </w:rPr>
      </w:pPr>
      <w:r w:rsidRPr="00AA7256">
        <w:rPr>
          <w:rFonts w:eastAsia="Times New Roman"/>
          <w:lang w:eastAsia="be-BY"/>
        </w:rPr>
        <w:t>Як доўга трываў час нарачонства і як бакі адносіліся да сябе ў гэтым часе (ці адорвалі сімпатыяй, ці давяралі адно аднаму, ці былі цялесныя збліжэнні)?</w:t>
      </w:r>
    </w:p>
    <w:p w:rsidR="00901BD5" w:rsidRPr="00AA7256" w:rsidRDefault="00901BD5" w:rsidP="00E57B9F">
      <w:pPr>
        <w:pStyle w:val="a"/>
        <w:numPr>
          <w:ilvl w:val="0"/>
          <w:numId w:val="20"/>
        </w:numPr>
        <w:spacing w:before="100" w:beforeAutospacing="1" w:after="0" w:line="288" w:lineRule="auto"/>
        <w:contextualSpacing w:val="0"/>
        <w:rPr>
          <w:rFonts w:eastAsia="Times New Roman"/>
          <w:lang w:eastAsia="be-BY"/>
        </w:rPr>
      </w:pPr>
      <w:r w:rsidRPr="00AA7256">
        <w:rPr>
          <w:rFonts w:eastAsia="Times New Roman"/>
          <w:lang w:eastAsia="be-BY"/>
        </w:rPr>
        <w:t>Ці былі верныя адно аднаму перад шлюбам?</w:t>
      </w:r>
    </w:p>
    <w:p w:rsidR="00901BD5" w:rsidRPr="00AA7256" w:rsidRDefault="00901BD5" w:rsidP="00E57B9F">
      <w:pPr>
        <w:pStyle w:val="a"/>
        <w:numPr>
          <w:ilvl w:val="0"/>
          <w:numId w:val="20"/>
        </w:numPr>
        <w:spacing w:before="100" w:beforeAutospacing="1" w:after="0" w:line="288" w:lineRule="auto"/>
        <w:contextualSpacing w:val="0"/>
        <w:rPr>
          <w:rFonts w:eastAsia="Times New Roman"/>
          <w:lang w:eastAsia="be-BY"/>
        </w:rPr>
      </w:pPr>
      <w:r w:rsidRPr="00AA7256">
        <w:rPr>
          <w:rFonts w:eastAsia="Times New Roman"/>
          <w:lang w:eastAsia="be-BY"/>
        </w:rPr>
        <w:t>Ці бакі заключалі сужэнства ахвотна, дабравольна і</w:t>
      </w:r>
      <w:r w:rsidR="001D4226" w:rsidRPr="00AA7256">
        <w:rPr>
          <w:rFonts w:eastAsia="Times New Roman"/>
          <w:lang w:eastAsia="be-BY"/>
        </w:rPr>
        <w:t xml:space="preserve"> з любові, а калі неахвотна, не</w:t>
      </w:r>
      <w:r w:rsidRPr="00AA7256">
        <w:rPr>
          <w:rFonts w:eastAsia="Times New Roman"/>
          <w:lang w:eastAsia="be-BY"/>
        </w:rPr>
        <w:t>дабравольна, з прымусу і без любові, то якімі матывамі кіраваліся? Калі хтосьці прымушаў, то хто, калі і чым пагражаў?</w:t>
      </w:r>
    </w:p>
    <w:p w:rsidR="00901BD5" w:rsidRPr="00AA7256" w:rsidRDefault="00901BD5" w:rsidP="00E57B9F">
      <w:pPr>
        <w:pStyle w:val="a"/>
        <w:numPr>
          <w:ilvl w:val="0"/>
          <w:numId w:val="20"/>
        </w:numPr>
        <w:spacing w:before="100" w:beforeAutospacing="1" w:after="0" w:line="288" w:lineRule="auto"/>
        <w:contextualSpacing w:val="0"/>
        <w:rPr>
          <w:rFonts w:eastAsia="Times New Roman"/>
          <w:lang w:eastAsia="be-BY"/>
        </w:rPr>
      </w:pPr>
      <w:r w:rsidRPr="00AA7256">
        <w:rPr>
          <w:rFonts w:eastAsia="Times New Roman"/>
          <w:lang w:eastAsia="be-BY"/>
        </w:rPr>
        <w:t>З якога асяроддзя і з якой сям’і паходзіць кожны з бакоў (ці гэта сям’я поўная\разбітая,</w:t>
      </w:r>
      <w:r w:rsidR="006E0FB9" w:rsidRPr="00AA7256">
        <w:rPr>
          <w:rFonts w:eastAsia="Times New Roman"/>
          <w:lang w:eastAsia="be-BY"/>
        </w:rPr>
        <w:t xml:space="preserve"> </w:t>
      </w:r>
      <w:r w:rsidRPr="00AA7256">
        <w:rPr>
          <w:rFonts w:eastAsia="Times New Roman"/>
          <w:lang w:eastAsia="be-BY"/>
        </w:rPr>
        <w:t>каталіцкая\праваслаўная</w:t>
      </w:r>
      <w:r w:rsidR="00E82E66" w:rsidRPr="00AA7256">
        <w:rPr>
          <w:rFonts w:eastAsia="Times New Roman"/>
          <w:lang w:eastAsia="be-BY"/>
        </w:rPr>
        <w:t xml:space="preserve">, </w:t>
      </w:r>
      <w:r w:rsidRPr="00AA7256">
        <w:rPr>
          <w:rFonts w:eastAsia="Times New Roman"/>
          <w:lang w:eastAsia="be-BY"/>
        </w:rPr>
        <w:t>атэістычная, практыкуючая\непрактыкуючая веру,</w:t>
      </w:r>
      <w:r w:rsidR="006E0FB9" w:rsidRPr="00AA7256">
        <w:rPr>
          <w:rFonts w:eastAsia="Times New Roman"/>
          <w:lang w:eastAsia="be-BY"/>
        </w:rPr>
        <w:t xml:space="preserve"> без залежнасцяў і паталогіяў\</w:t>
      </w:r>
      <w:r w:rsidRPr="00AA7256">
        <w:rPr>
          <w:rFonts w:eastAsia="Times New Roman"/>
          <w:lang w:eastAsia="be-BY"/>
        </w:rPr>
        <w:t>абцяжараная паталогіяй – якой паталогіяй)?</w:t>
      </w:r>
    </w:p>
    <w:p w:rsidR="00901BD5" w:rsidRPr="00AA7256" w:rsidRDefault="00901BD5" w:rsidP="00E57B9F">
      <w:pPr>
        <w:pStyle w:val="a"/>
        <w:numPr>
          <w:ilvl w:val="0"/>
          <w:numId w:val="20"/>
        </w:numPr>
        <w:spacing w:before="100" w:beforeAutospacing="1" w:after="0" w:line="288" w:lineRule="auto"/>
        <w:contextualSpacing w:val="0"/>
        <w:rPr>
          <w:rFonts w:eastAsia="Times New Roman"/>
          <w:lang w:eastAsia="be-BY"/>
        </w:rPr>
      </w:pPr>
      <w:r w:rsidRPr="00AA7256">
        <w:rPr>
          <w:rFonts w:eastAsia="Times New Roman"/>
          <w:lang w:eastAsia="be-BY"/>
        </w:rPr>
        <w:t>Які характар мае пазоўніцкі бок, а які адказчыцкі?</w:t>
      </w:r>
    </w:p>
    <w:p w:rsidR="00901BD5" w:rsidRPr="00AA7256" w:rsidRDefault="00901BD5" w:rsidP="00E57B9F">
      <w:pPr>
        <w:pStyle w:val="a"/>
        <w:numPr>
          <w:ilvl w:val="0"/>
          <w:numId w:val="20"/>
        </w:numPr>
        <w:spacing w:before="100" w:beforeAutospacing="1" w:after="0" w:line="288" w:lineRule="auto"/>
        <w:contextualSpacing w:val="0"/>
        <w:rPr>
          <w:rFonts w:eastAsia="Times New Roman"/>
          <w:lang w:eastAsia="be-BY"/>
        </w:rPr>
      </w:pPr>
      <w:r w:rsidRPr="00AA7256">
        <w:rPr>
          <w:rFonts w:eastAsia="Times New Roman"/>
          <w:lang w:eastAsia="be-BY"/>
        </w:rPr>
        <w:t>Ці паўставалі паміж нарачонымі сваркі і расставанні? Калі так, то па якой прычыне (дакладна апісаць сітуацыі). Ці перад шлюбам заўважалі схільнасць да алкаголю, наркотыкаў, ці іншых злоўжыванняў з боку адказчыка ці пазоўніка.</w:t>
      </w:r>
    </w:p>
    <w:p w:rsidR="00901BD5" w:rsidRPr="00AA7256" w:rsidRDefault="00901BD5" w:rsidP="00E57B9F">
      <w:pPr>
        <w:pStyle w:val="a"/>
        <w:numPr>
          <w:ilvl w:val="0"/>
          <w:numId w:val="20"/>
        </w:numPr>
        <w:spacing w:before="100" w:beforeAutospacing="1" w:after="0" w:line="288" w:lineRule="auto"/>
        <w:contextualSpacing w:val="0"/>
        <w:rPr>
          <w:rFonts w:eastAsia="Times New Roman"/>
          <w:lang w:eastAsia="be-BY"/>
        </w:rPr>
      </w:pPr>
      <w:r w:rsidRPr="00AA7256">
        <w:rPr>
          <w:rFonts w:eastAsia="Times New Roman"/>
          <w:lang w:eastAsia="be-BY"/>
        </w:rPr>
        <w:t>Як адбылося заключэнне грамадзянскага саюза у ЗАГСе? Ці перадшлюбныя фармальнасці былі вырашаныя ў той жа самай парафіі, дзе адбыўся касцёльны шлюб, а калі не, то ў якой (назва парафіі, адрас і дата)? Як адбыўся касцёльны шлюб? Ці не здарылася штосьці асаблівае? Дзе адбылося вяселле і якая была на ім атмасфера?</w:t>
      </w:r>
    </w:p>
    <w:p w:rsidR="00901BD5" w:rsidRPr="00AA7256" w:rsidRDefault="00901BD5" w:rsidP="00E57B9F">
      <w:pPr>
        <w:pStyle w:val="a"/>
        <w:numPr>
          <w:ilvl w:val="0"/>
          <w:numId w:val="20"/>
        </w:numPr>
        <w:spacing w:before="100" w:beforeAutospacing="1" w:after="0" w:line="288" w:lineRule="auto"/>
        <w:contextualSpacing w:val="0"/>
        <w:rPr>
          <w:rFonts w:eastAsia="Times New Roman"/>
          <w:lang w:eastAsia="be-BY"/>
        </w:rPr>
      </w:pPr>
      <w:r w:rsidRPr="00AA7256">
        <w:rPr>
          <w:rFonts w:eastAsia="Times New Roman"/>
          <w:lang w:eastAsia="be-BY"/>
        </w:rPr>
        <w:t>Ці бакі пасля шлюбу дапоўнілі сваё сужэнства праз цялесныя збліжэнні і ці маюць сваё патомства? Калі не, то па якой прычыне? Ці мела месца свядомае выключэнне патомства, а калі так, то ад якога моманту? Ці быў хто-небудзь з бакоў бясплодным (імпатэнтам)?</w:t>
      </w:r>
    </w:p>
    <w:p w:rsidR="00901BD5" w:rsidRPr="00AA7256" w:rsidRDefault="00901BD5" w:rsidP="00E57B9F">
      <w:pPr>
        <w:pStyle w:val="a"/>
        <w:numPr>
          <w:ilvl w:val="0"/>
          <w:numId w:val="20"/>
        </w:numPr>
        <w:spacing w:before="100" w:beforeAutospacing="1" w:after="0" w:line="288" w:lineRule="auto"/>
        <w:contextualSpacing w:val="0"/>
        <w:rPr>
          <w:rFonts w:eastAsia="Times New Roman"/>
          <w:lang w:eastAsia="be-BY"/>
        </w:rPr>
      </w:pPr>
      <w:r w:rsidRPr="00AA7256">
        <w:rPr>
          <w:rFonts w:eastAsia="Times New Roman"/>
          <w:lang w:eastAsia="be-BY"/>
        </w:rPr>
        <w:t>Дзе і ў якіх умовах бакі пачалі жыць пасля заключэння шлюбу? Як уладкоўвалася жыццё бакоў пасля шлюбу? Ці бакі дбалі пра сябе ўзаемна і пра сваю сужэнскую супольнасць? Ці бакі былі самастойныя ў прыняцці важных жыццёвых рашэнняў? Ці залежылі ад іншых асоб, калі так, то ад каго, у якой ступені і ў чым гэта праяўлялася?</w:t>
      </w:r>
    </w:p>
    <w:p w:rsidR="00901BD5" w:rsidRPr="00AA7256" w:rsidRDefault="000875C8" w:rsidP="00E57B9F">
      <w:pPr>
        <w:pStyle w:val="a"/>
        <w:numPr>
          <w:ilvl w:val="0"/>
          <w:numId w:val="20"/>
        </w:numPr>
        <w:spacing w:before="100" w:beforeAutospacing="1" w:after="0" w:line="288" w:lineRule="auto"/>
        <w:contextualSpacing w:val="0"/>
        <w:rPr>
          <w:rFonts w:eastAsia="Times New Roman"/>
          <w:lang w:eastAsia="be-BY"/>
        </w:rPr>
      </w:pPr>
      <w:r w:rsidRPr="00AA7256">
        <w:rPr>
          <w:rFonts w:eastAsia="Times New Roman"/>
          <w:lang w:eastAsia="be-BY"/>
        </w:rPr>
        <w:t>К</w:t>
      </w:r>
      <w:r w:rsidR="00901BD5" w:rsidRPr="00AA7256">
        <w:rPr>
          <w:rFonts w:eastAsia="Times New Roman"/>
          <w:lang w:eastAsia="be-BY"/>
        </w:rPr>
        <w:t>алі (падаць даты, можна прыблізна), пасля касцёльнага шлюбу, даходзіла да непаразумення</w:t>
      </w:r>
      <w:r w:rsidR="00191FDD" w:rsidRPr="00AA7256">
        <w:rPr>
          <w:rFonts w:eastAsia="Times New Roman"/>
          <w:lang w:eastAsia="be-BY"/>
        </w:rPr>
        <w:t>ў</w:t>
      </w:r>
      <w:r w:rsidR="00901BD5" w:rsidRPr="00AA7256">
        <w:rPr>
          <w:rFonts w:eastAsia="Times New Roman"/>
          <w:lang w:eastAsia="be-BY"/>
        </w:rPr>
        <w:t xml:space="preserve"> і што было </w:t>
      </w:r>
      <w:r w:rsidR="00191FDD" w:rsidRPr="00AA7256">
        <w:rPr>
          <w:rFonts w:eastAsia="Times New Roman"/>
          <w:lang w:eastAsia="be-BY"/>
        </w:rPr>
        <w:t xml:space="preserve">іх </w:t>
      </w:r>
      <w:r w:rsidR="00901BD5" w:rsidRPr="00AA7256">
        <w:rPr>
          <w:rFonts w:eastAsia="Times New Roman"/>
          <w:lang w:eastAsia="be-BY"/>
        </w:rPr>
        <w:t>прычынай? Дакладна апісаць сітуацыі, якія давялі да рашэння аб разводзе.</w:t>
      </w:r>
    </w:p>
    <w:p w:rsidR="00901BD5" w:rsidRPr="00AA7256" w:rsidRDefault="00901BD5" w:rsidP="00E57B9F">
      <w:pPr>
        <w:pStyle w:val="a"/>
        <w:numPr>
          <w:ilvl w:val="0"/>
          <w:numId w:val="20"/>
        </w:numPr>
        <w:spacing w:before="100" w:beforeAutospacing="1" w:after="0" w:line="288" w:lineRule="auto"/>
        <w:contextualSpacing w:val="0"/>
        <w:rPr>
          <w:rFonts w:eastAsia="Times New Roman"/>
          <w:lang w:eastAsia="be-BY"/>
        </w:rPr>
      </w:pPr>
      <w:r w:rsidRPr="00AA7256">
        <w:rPr>
          <w:rFonts w:eastAsia="Times New Roman"/>
          <w:lang w:eastAsia="be-BY"/>
        </w:rPr>
        <w:t>Хто з бакоў першы пакінуў сужэнскую супольнасць, калі (падаць даты, можна прыблізна) і чаму?</w:t>
      </w:r>
    </w:p>
    <w:p w:rsidR="00901BD5" w:rsidRPr="00AA7256" w:rsidRDefault="00901BD5" w:rsidP="00E57B9F">
      <w:pPr>
        <w:pStyle w:val="a"/>
        <w:numPr>
          <w:ilvl w:val="0"/>
          <w:numId w:val="20"/>
        </w:numPr>
        <w:spacing w:before="100" w:beforeAutospacing="1" w:after="0" w:line="288" w:lineRule="auto"/>
        <w:contextualSpacing w:val="0"/>
        <w:rPr>
          <w:rFonts w:eastAsia="Times New Roman"/>
          <w:lang w:eastAsia="be-BY"/>
        </w:rPr>
      </w:pPr>
      <w:r w:rsidRPr="00AA7256">
        <w:rPr>
          <w:rFonts w:eastAsia="Times New Roman"/>
          <w:lang w:eastAsia="be-BY"/>
        </w:rPr>
        <w:t>Хто і з якой падставай звярнуўся ў дзяржаўны суд аб разводзе?</w:t>
      </w:r>
    </w:p>
    <w:p w:rsidR="00901BD5" w:rsidRPr="00AA7256" w:rsidRDefault="00901BD5" w:rsidP="00E57B9F">
      <w:pPr>
        <w:pStyle w:val="a"/>
        <w:numPr>
          <w:ilvl w:val="0"/>
          <w:numId w:val="20"/>
        </w:numPr>
        <w:spacing w:before="100" w:beforeAutospacing="1" w:after="119" w:line="288" w:lineRule="auto"/>
        <w:contextualSpacing w:val="0"/>
        <w:rPr>
          <w:rFonts w:eastAsia="Times New Roman"/>
          <w:lang w:eastAsia="be-BY"/>
        </w:rPr>
      </w:pPr>
      <w:r w:rsidRPr="00AA7256">
        <w:rPr>
          <w:rFonts w:eastAsia="Times New Roman"/>
          <w:lang w:eastAsia="be-BY"/>
        </w:rPr>
        <w:t xml:space="preserve">Ці </w:t>
      </w:r>
      <w:r w:rsidR="00E97229" w:rsidRPr="00AA7256">
        <w:rPr>
          <w:rFonts w:eastAsia="Times New Roman"/>
          <w:lang w:eastAsia="be-BY"/>
        </w:rPr>
        <w:t xml:space="preserve">цяпер </w:t>
      </w:r>
      <w:r w:rsidRPr="00AA7256">
        <w:rPr>
          <w:rFonts w:eastAsia="Times New Roman"/>
          <w:lang w:eastAsia="be-BY"/>
        </w:rPr>
        <w:t xml:space="preserve">існуе магчымасць прымірэння паміж бакамі і працяг супольнага сужэнскага жыцця? Калі не, то чаму? </w:t>
      </w:r>
    </w:p>
    <w:p w:rsidR="00792A44" w:rsidRPr="00AA7256" w:rsidRDefault="00792A44" w:rsidP="00792A44">
      <w:pPr>
        <w:rPr>
          <w:lang w:eastAsia="be-BY"/>
        </w:rPr>
      </w:pPr>
      <w:r w:rsidRPr="00AA7256">
        <w:rPr>
          <w:lang w:eastAsia="be-BY"/>
        </w:rPr>
        <w:t>На пацвярджэнне маёй просьбы падаю наступных сведкаў:</w:t>
      </w:r>
    </w:p>
    <w:p w:rsidR="00792A44" w:rsidRPr="00AA7256" w:rsidRDefault="00792A44" w:rsidP="00025924">
      <w:pPr>
        <w:ind w:firstLine="357"/>
        <w:contextualSpacing w:val="0"/>
        <w:rPr>
          <w:i/>
          <w:lang w:eastAsia="be-BY"/>
        </w:rPr>
      </w:pPr>
      <w:r w:rsidRPr="00AA7256">
        <w:rPr>
          <w:i/>
          <w:lang w:eastAsia="be-BY"/>
        </w:rPr>
        <w:t>(Сведкамі могуць быць члены сям’і і знаёмыя, якія добра ведалі бакі ў перадшлюбны і пасляшлюбны час. Трэба падаць двух сведкаў з боку пазоўніка і двух з боку адказчыка</w:t>
      </w:r>
      <w:r w:rsidR="00A820D8">
        <w:rPr>
          <w:i/>
          <w:lang w:eastAsia="be-BY"/>
        </w:rPr>
        <w:t>. Сведкі павінны быць гатовымі прыехаць на праслухоўванне ў сядзібу Біскупскага суда Віцебскай дыяцэзіі.</w:t>
      </w:r>
      <w:r w:rsidRPr="00AA7256">
        <w:rPr>
          <w:i/>
          <w:lang w:eastAsia="be-BY"/>
        </w:rPr>
        <w:t>)</w:t>
      </w:r>
    </w:p>
    <w:p w:rsidR="00792A44" w:rsidRPr="00AA7256" w:rsidRDefault="00792A44" w:rsidP="00046830">
      <w:pPr>
        <w:numPr>
          <w:ilvl w:val="0"/>
          <w:numId w:val="21"/>
        </w:numPr>
        <w:spacing w:before="100" w:beforeAutospacing="1" w:after="0" w:line="288" w:lineRule="auto"/>
        <w:contextualSpacing w:val="0"/>
        <w:rPr>
          <w:lang w:eastAsia="be-BY"/>
        </w:rPr>
      </w:pPr>
      <w:r w:rsidRPr="00AA7256">
        <w:rPr>
          <w:lang w:eastAsia="be-BY"/>
        </w:rPr>
        <w:lastRenderedPageBreak/>
        <w:t>Імя</w:t>
      </w:r>
      <w:r w:rsidR="002473E4">
        <w:rPr>
          <w:lang w:eastAsia="be-BY"/>
        </w:rPr>
        <w:t>, імя па бацьку</w:t>
      </w:r>
      <w:r w:rsidRPr="00AA7256">
        <w:rPr>
          <w:lang w:eastAsia="be-BY"/>
        </w:rPr>
        <w:t xml:space="preserve"> і прозвішча, дакладны адрас пражывання з паштовым індэксам, тэлефоны, парафія, кім з’яўляецца для пазоўніка(цы).</w:t>
      </w:r>
    </w:p>
    <w:p w:rsidR="00792A44" w:rsidRPr="00AA7256" w:rsidRDefault="00792A44" w:rsidP="00046830">
      <w:pPr>
        <w:numPr>
          <w:ilvl w:val="0"/>
          <w:numId w:val="21"/>
        </w:numPr>
        <w:spacing w:before="100" w:beforeAutospacing="1" w:after="0" w:line="288" w:lineRule="auto"/>
        <w:contextualSpacing w:val="0"/>
        <w:rPr>
          <w:lang w:eastAsia="be-BY"/>
        </w:rPr>
      </w:pPr>
      <w:r w:rsidRPr="00AA7256">
        <w:rPr>
          <w:lang w:eastAsia="be-BY"/>
        </w:rPr>
        <w:t>Імя</w:t>
      </w:r>
      <w:r w:rsidR="002473E4">
        <w:rPr>
          <w:lang w:eastAsia="be-BY"/>
        </w:rPr>
        <w:t>, імя па бацьку</w:t>
      </w:r>
      <w:r w:rsidRPr="00AA7256">
        <w:rPr>
          <w:lang w:eastAsia="be-BY"/>
        </w:rPr>
        <w:t xml:space="preserve"> і прозвішча, дакладны адрас пражывання з паштовым індэксам, тэлефоны, парафія, кім з’яўляецца для пазоўніка(цы).</w:t>
      </w:r>
    </w:p>
    <w:p w:rsidR="00792A44" w:rsidRPr="00AA7256" w:rsidRDefault="00792A44" w:rsidP="00046830">
      <w:pPr>
        <w:numPr>
          <w:ilvl w:val="0"/>
          <w:numId w:val="21"/>
        </w:numPr>
        <w:spacing w:before="100" w:beforeAutospacing="1" w:after="0" w:line="288" w:lineRule="auto"/>
        <w:contextualSpacing w:val="0"/>
        <w:rPr>
          <w:lang w:eastAsia="be-BY"/>
        </w:rPr>
      </w:pPr>
      <w:r w:rsidRPr="00AA7256">
        <w:rPr>
          <w:lang w:eastAsia="be-BY"/>
        </w:rPr>
        <w:t>Імя</w:t>
      </w:r>
      <w:r w:rsidR="002473E4">
        <w:rPr>
          <w:lang w:eastAsia="be-BY"/>
        </w:rPr>
        <w:t>, імя па бацьку</w:t>
      </w:r>
      <w:r w:rsidRPr="00AA7256">
        <w:rPr>
          <w:lang w:eastAsia="be-BY"/>
        </w:rPr>
        <w:t xml:space="preserve"> і прозвішча, дакладны адрас пражывання з паштовым індэксам, тэлефоны, парафія, кім з’яўляецца для адказчыка(цы).</w:t>
      </w:r>
    </w:p>
    <w:p w:rsidR="00792A44" w:rsidRPr="00AA7256" w:rsidRDefault="00792A44" w:rsidP="00046830">
      <w:pPr>
        <w:numPr>
          <w:ilvl w:val="0"/>
          <w:numId w:val="21"/>
        </w:numPr>
        <w:spacing w:before="100" w:beforeAutospacing="1" w:after="0" w:line="288" w:lineRule="auto"/>
        <w:contextualSpacing w:val="0"/>
        <w:rPr>
          <w:lang w:eastAsia="be-BY"/>
        </w:rPr>
      </w:pPr>
      <w:r w:rsidRPr="00AA7256">
        <w:rPr>
          <w:lang w:eastAsia="be-BY"/>
        </w:rPr>
        <w:t>Імя</w:t>
      </w:r>
      <w:r w:rsidR="002473E4">
        <w:rPr>
          <w:lang w:eastAsia="be-BY"/>
        </w:rPr>
        <w:t>, імя па бацьку</w:t>
      </w:r>
      <w:r w:rsidRPr="00AA7256">
        <w:rPr>
          <w:lang w:eastAsia="be-BY"/>
        </w:rPr>
        <w:t xml:space="preserve"> і прозвішча, дакладны адрас пражывання з паштовым індэксам, тэлефоны, парафія, кім з’яўляецца для адказчыка(цы).</w:t>
      </w:r>
    </w:p>
    <w:p w:rsidR="002865C3" w:rsidRDefault="002865C3" w:rsidP="002865C3">
      <w:pPr>
        <w:ind w:firstLine="357"/>
        <w:contextualSpacing w:val="0"/>
        <w:rPr>
          <w:lang w:eastAsia="be-BY"/>
        </w:rPr>
      </w:pPr>
      <w:r w:rsidRPr="00AA7256">
        <w:rPr>
          <w:lang w:eastAsia="be-BY"/>
        </w:rPr>
        <w:t xml:space="preserve">Беручы пад увагу ўсё вышэй напісанае, прашу Віцебскі Біскупскі суд прызнаць маё сужэнства </w:t>
      </w:r>
      <w:r w:rsidR="00A820D8">
        <w:rPr>
          <w:lang w:eastAsia="be-BY"/>
        </w:rPr>
        <w:t>нядзейсным</w:t>
      </w:r>
      <w:r w:rsidRPr="00AA7256">
        <w:rPr>
          <w:lang w:eastAsia="be-BY"/>
        </w:rPr>
        <w:t>, каб я мог</w:t>
      </w:r>
      <w:r w:rsidR="00601DF5" w:rsidRPr="00AA7256">
        <w:rPr>
          <w:lang w:eastAsia="be-BY"/>
        </w:rPr>
        <w:t xml:space="preserve"> (</w:t>
      </w:r>
      <w:r w:rsidRPr="00AA7256">
        <w:rPr>
          <w:lang w:eastAsia="be-BY"/>
        </w:rPr>
        <w:t>магла</w:t>
      </w:r>
      <w:r w:rsidR="00601DF5" w:rsidRPr="00AA7256">
        <w:rPr>
          <w:lang w:eastAsia="be-BY"/>
        </w:rPr>
        <w:t>)</w:t>
      </w:r>
      <w:r w:rsidRPr="00AA7256">
        <w:rPr>
          <w:lang w:eastAsia="be-BY"/>
        </w:rPr>
        <w:t xml:space="preserve"> весці сваё жыццё ў адпаведнасці з вучэннем Касцёла і ўласным сумленнем.</w:t>
      </w:r>
    </w:p>
    <w:p w:rsidR="00A820D8" w:rsidRDefault="00A820D8" w:rsidP="002865C3">
      <w:pPr>
        <w:ind w:firstLine="357"/>
        <w:contextualSpacing w:val="0"/>
        <w:rPr>
          <w:lang w:eastAsia="be-BY"/>
        </w:rPr>
      </w:pPr>
    </w:p>
    <w:p w:rsidR="00A820D8" w:rsidRPr="00A820D8" w:rsidRDefault="00A820D8" w:rsidP="00A820D8">
      <w:pPr>
        <w:ind w:firstLine="0"/>
        <w:contextualSpacing w:val="0"/>
        <w:rPr>
          <w:i/>
          <w:iCs/>
          <w:lang w:eastAsia="be-BY"/>
        </w:rPr>
      </w:pPr>
      <w:r w:rsidRPr="00A820D8">
        <w:rPr>
          <w:i/>
          <w:iCs/>
          <w:lang w:eastAsia="be-BY"/>
        </w:rPr>
        <w:t>Мясцовасць, дата</w:t>
      </w:r>
    </w:p>
    <w:p w:rsidR="00623BC7" w:rsidRPr="00AA7256" w:rsidRDefault="0004428D" w:rsidP="00623BC7">
      <w:pPr>
        <w:pStyle w:val="a8"/>
        <w:spacing w:before="720"/>
        <w:jc w:val="right"/>
      </w:pPr>
      <w:r w:rsidRPr="00AA7256">
        <w:rPr>
          <w:noProof/>
        </w:rPr>
        <mc:AlternateContent>
          <mc:Choice Requires="wps">
            <w:drawing>
              <wp:inline distT="0" distB="0" distL="0" distR="0">
                <wp:extent cx="2879725" cy="539750"/>
                <wp:effectExtent l="0" t="0" r="0" b="0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9725" cy="539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5542" w:rsidRPr="00623BC7" w:rsidRDefault="00915542" w:rsidP="00623BC7">
                            <w:pPr>
                              <w:pStyle w:val="22"/>
                              <w:pBdr>
                                <w:top w:val="single" w:sz="4" w:space="1" w:color="auto"/>
                              </w:pBdr>
                              <w:rPr>
                                <w:i/>
                                <w:sz w:val="20"/>
                              </w:rPr>
                            </w:pPr>
                            <w:r w:rsidRPr="00623BC7">
                              <w:rPr>
                                <w:i/>
                                <w:sz w:val="20"/>
                              </w:rPr>
                              <w:t xml:space="preserve"> (</w:t>
                            </w:r>
                            <w:r w:rsidRPr="00623BC7">
                              <w:rPr>
                                <w:i/>
                                <w:sz w:val="20"/>
                                <w:lang w:eastAsia="be-BY"/>
                              </w:rPr>
                              <w:t>уласнаручны подпіс</w:t>
                            </w:r>
                            <w:r w:rsidRPr="00623BC7">
                              <w:rPr>
                                <w:i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226.75pt;height:4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" stroked="f">
                <v:textbox>
                  <w:txbxContent>
                    <w:p w:rsidR="00915542" w:rsidRPr="00623BC7" w:rsidRDefault="00915542" w:rsidP="00623BC7">
                      <w:pPr>
                        <w:pStyle w:val="22"/>
                        <w:pBdr>
                          <w:top w:val="single" w:sz="4" w:space="1" w:color="auto"/>
                        </w:pBdr>
                        <w:rPr>
                          <w:i/>
                          <w:sz w:val="20"/>
                        </w:rPr>
                      </w:pPr>
                      <w:r w:rsidRPr="00623BC7">
                        <w:rPr>
                          <w:i/>
                          <w:sz w:val="20"/>
                        </w:rPr>
                        <w:t xml:space="preserve"> (</w:t>
                      </w:r>
                      <w:r w:rsidRPr="00623BC7">
                        <w:rPr>
                          <w:i/>
                          <w:sz w:val="20"/>
                          <w:lang w:eastAsia="be-BY"/>
                        </w:rPr>
                        <w:t>уласнаручны подпіс</w:t>
                      </w:r>
                      <w:r w:rsidRPr="00623BC7">
                        <w:rPr>
                          <w:i/>
                          <w:sz w:val="20"/>
                        </w:rPr>
                        <w:t>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623BC7" w:rsidRPr="00AA7256" w:rsidRDefault="00623BC7" w:rsidP="00623BC7">
      <w:pPr>
        <w:ind w:firstLine="357"/>
        <w:contextualSpacing w:val="0"/>
        <w:rPr>
          <w:b/>
          <w:lang w:eastAsia="be-BY"/>
        </w:rPr>
      </w:pPr>
      <w:r w:rsidRPr="00AA7256">
        <w:rPr>
          <w:b/>
          <w:lang w:eastAsia="be-BY"/>
        </w:rPr>
        <w:t>Дадаць да пазоўнай скаргі:</w:t>
      </w:r>
    </w:p>
    <w:p w:rsidR="00623BC7" w:rsidRPr="00AA7256" w:rsidRDefault="00623BC7" w:rsidP="005C103F">
      <w:pPr>
        <w:pStyle w:val="a"/>
        <w:numPr>
          <w:ilvl w:val="0"/>
          <w:numId w:val="24"/>
        </w:numPr>
        <w:ind w:left="709" w:hanging="283"/>
        <w:contextualSpacing w:val="0"/>
        <w:rPr>
          <w:rFonts w:eastAsia="Times New Roman"/>
          <w:i/>
          <w:lang w:eastAsia="be-BY"/>
        </w:rPr>
      </w:pPr>
      <w:r w:rsidRPr="00AA7256">
        <w:rPr>
          <w:rFonts w:eastAsia="Times New Roman"/>
          <w:i/>
          <w:lang w:eastAsia="be-BY"/>
        </w:rPr>
        <w:t>Копію Пасведчання аб касцёльным шлюбе, хросце;</w:t>
      </w:r>
    </w:p>
    <w:p w:rsidR="00623BC7" w:rsidRPr="00AA7256" w:rsidRDefault="00623BC7" w:rsidP="005C103F">
      <w:pPr>
        <w:pStyle w:val="a"/>
        <w:numPr>
          <w:ilvl w:val="0"/>
          <w:numId w:val="24"/>
        </w:numPr>
        <w:ind w:left="709" w:hanging="283"/>
        <w:contextualSpacing w:val="0"/>
        <w:rPr>
          <w:rFonts w:eastAsia="Times New Roman"/>
          <w:i/>
          <w:lang w:eastAsia="be-BY"/>
        </w:rPr>
      </w:pPr>
      <w:r w:rsidRPr="00AA7256">
        <w:rPr>
          <w:rFonts w:eastAsia="Times New Roman"/>
          <w:i/>
          <w:lang w:eastAsia="be-BY"/>
        </w:rPr>
        <w:t xml:space="preserve">Копію </w:t>
      </w:r>
      <w:r w:rsidR="00A820D8">
        <w:rPr>
          <w:rFonts w:eastAsia="Times New Roman"/>
          <w:i/>
          <w:lang w:eastAsia="be-BY"/>
        </w:rPr>
        <w:t>Р</w:t>
      </w:r>
      <w:r w:rsidRPr="00AA7256">
        <w:rPr>
          <w:rFonts w:eastAsia="Times New Roman"/>
          <w:i/>
          <w:lang w:eastAsia="be-BY"/>
        </w:rPr>
        <w:t>ашэння дзяржаўнага суда аб разводзе;</w:t>
      </w:r>
    </w:p>
    <w:p w:rsidR="00623BC7" w:rsidRDefault="00623BC7" w:rsidP="005C103F">
      <w:pPr>
        <w:pStyle w:val="a"/>
        <w:numPr>
          <w:ilvl w:val="0"/>
          <w:numId w:val="24"/>
        </w:numPr>
        <w:ind w:left="709" w:hanging="283"/>
        <w:contextualSpacing w:val="0"/>
        <w:rPr>
          <w:rFonts w:eastAsia="Times New Roman"/>
          <w:i/>
          <w:lang w:eastAsia="be-BY"/>
        </w:rPr>
      </w:pPr>
      <w:r w:rsidRPr="00AA7256">
        <w:rPr>
          <w:rFonts w:eastAsia="Times New Roman"/>
          <w:i/>
          <w:lang w:eastAsia="be-BY"/>
        </w:rPr>
        <w:t>Копію перадшлюбнага пратакола</w:t>
      </w:r>
      <w:r w:rsidR="00A142EB">
        <w:rPr>
          <w:rFonts w:eastAsia="Times New Roman"/>
          <w:i/>
          <w:lang w:eastAsia="be-BY"/>
        </w:rPr>
        <w:t xml:space="preserve"> </w:t>
      </w:r>
      <w:r w:rsidRPr="00AA7256">
        <w:rPr>
          <w:rFonts w:eastAsia="Times New Roman"/>
          <w:i/>
          <w:lang w:eastAsia="be-BY"/>
        </w:rPr>
        <w:t>(звярнуцца да пробашча парафіі, дзе было заключана сужэнства);</w:t>
      </w:r>
    </w:p>
    <w:p w:rsidR="00623BC7" w:rsidRPr="00AA7256" w:rsidRDefault="000B17B6" w:rsidP="005C103F">
      <w:pPr>
        <w:pStyle w:val="a"/>
        <w:numPr>
          <w:ilvl w:val="0"/>
          <w:numId w:val="24"/>
        </w:numPr>
        <w:ind w:left="709" w:hanging="283"/>
        <w:contextualSpacing w:val="0"/>
        <w:rPr>
          <w:rFonts w:eastAsia="Times New Roman"/>
          <w:i/>
          <w:lang w:eastAsia="be-BY"/>
        </w:rPr>
      </w:pPr>
      <w:r w:rsidRPr="00AA7256">
        <w:rPr>
          <w:rFonts w:eastAsia="Times New Roman"/>
          <w:i/>
          <w:lang w:eastAsia="be-BY"/>
        </w:rPr>
        <w:t>І</w:t>
      </w:r>
      <w:r w:rsidR="00623BC7" w:rsidRPr="00AA7256">
        <w:rPr>
          <w:rFonts w:eastAsia="Times New Roman"/>
          <w:i/>
          <w:lang w:eastAsia="be-BY"/>
        </w:rPr>
        <w:t>ншыя дакументы істотныя для справы, якія б на Вашу думку маглі б пацвердзіць несапраўднасць сужэнства (напрыклад, даведка (</w:t>
      </w:r>
      <w:r w:rsidR="003D019E" w:rsidRPr="00AA7256">
        <w:rPr>
          <w:rFonts w:eastAsia="Times New Roman"/>
          <w:i/>
          <w:lang w:eastAsia="be-BY"/>
        </w:rPr>
        <w:t>“</w:t>
      </w:r>
      <w:r w:rsidR="00623BC7" w:rsidRPr="00AA7256">
        <w:rPr>
          <w:rFonts w:eastAsia="Times New Roman"/>
          <w:i/>
          <w:lang w:eastAsia="be-BY"/>
        </w:rPr>
        <w:t>справка</w:t>
      </w:r>
      <w:r w:rsidR="003D019E" w:rsidRPr="00AA7256">
        <w:rPr>
          <w:rFonts w:eastAsia="Times New Roman"/>
          <w:i/>
          <w:lang w:eastAsia="be-BY"/>
        </w:rPr>
        <w:t>”</w:t>
      </w:r>
      <w:r w:rsidR="00623BC7" w:rsidRPr="00AA7256">
        <w:rPr>
          <w:rFonts w:eastAsia="Times New Roman"/>
          <w:i/>
          <w:lang w:eastAsia="be-BY"/>
        </w:rPr>
        <w:t>) аб лячэнні ў шпіталі, розныя медыцынскія пасведчанні (напрыклад, заключэнне аб пабоях), даведка (</w:t>
      </w:r>
      <w:r w:rsidR="003D019E" w:rsidRPr="00AA7256">
        <w:rPr>
          <w:rFonts w:eastAsia="Times New Roman"/>
          <w:i/>
          <w:lang w:eastAsia="be-BY"/>
        </w:rPr>
        <w:t>“</w:t>
      </w:r>
      <w:r w:rsidR="00623BC7" w:rsidRPr="00AA7256">
        <w:rPr>
          <w:rFonts w:eastAsia="Times New Roman"/>
          <w:i/>
          <w:lang w:eastAsia="be-BY"/>
        </w:rPr>
        <w:t>справка</w:t>
      </w:r>
      <w:r w:rsidR="003D019E" w:rsidRPr="00AA7256">
        <w:rPr>
          <w:rFonts w:eastAsia="Times New Roman"/>
          <w:i/>
          <w:lang w:eastAsia="be-BY"/>
        </w:rPr>
        <w:t>”</w:t>
      </w:r>
      <w:r w:rsidR="00623BC7" w:rsidRPr="00AA7256">
        <w:rPr>
          <w:rFonts w:eastAsia="Times New Roman"/>
          <w:i/>
          <w:lang w:eastAsia="be-BY"/>
        </w:rPr>
        <w:t xml:space="preserve">) аб прысудзе па адміністрацыйным ці крымінальным Кодэксе, прыватная перапіска і г.д.) </w:t>
      </w:r>
    </w:p>
    <w:p w:rsidR="00623BC7" w:rsidRPr="00AA7256" w:rsidRDefault="00623BC7" w:rsidP="00623BC7">
      <w:pPr>
        <w:ind w:firstLine="357"/>
        <w:contextualSpacing w:val="0"/>
        <w:rPr>
          <w:b/>
          <w:i/>
          <w:lang w:eastAsia="be-BY"/>
        </w:rPr>
      </w:pPr>
      <w:r w:rsidRPr="00AA7256">
        <w:rPr>
          <w:b/>
          <w:i/>
          <w:lang w:eastAsia="be-BY"/>
        </w:rPr>
        <w:t>Пазоўная скарга павінна быць раздрукаванай на прынтары</w:t>
      </w:r>
      <w:r w:rsidR="00A820D8">
        <w:rPr>
          <w:b/>
          <w:i/>
          <w:lang w:eastAsia="be-BY"/>
        </w:rPr>
        <w:t>, або напісана ўласнаручна пазоўнікам(-цай)</w:t>
      </w:r>
      <w:r w:rsidR="00551940" w:rsidRPr="00AA7256">
        <w:rPr>
          <w:b/>
          <w:i/>
          <w:lang w:eastAsia="be-BY"/>
        </w:rPr>
        <w:t xml:space="preserve"> на адным баку ліста – адваротны бок застаецца пустым</w:t>
      </w:r>
      <w:r w:rsidRPr="00AA7256">
        <w:rPr>
          <w:b/>
          <w:i/>
          <w:lang w:eastAsia="be-BY"/>
        </w:rPr>
        <w:t xml:space="preserve">. З левага боку абавязкова павінен быць водступ ад краю ліста памерам не менш 3 см. </w:t>
      </w:r>
    </w:p>
    <w:sectPr w:rsidR="00623BC7" w:rsidRPr="00AA7256" w:rsidSect="006A5FF4">
      <w:footerReference w:type="first" r:id="rId8"/>
      <w:type w:val="continuous"/>
      <w:pgSz w:w="11906" w:h="16838"/>
      <w:pgMar w:top="851" w:right="851" w:bottom="851" w:left="1985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A2DDE" w:rsidRDefault="005A2DDE" w:rsidP="00716D30">
      <w:r>
        <w:separator/>
      </w:r>
    </w:p>
  </w:endnote>
  <w:endnote w:type="continuationSeparator" w:id="0">
    <w:p w:rsidR="005A2DDE" w:rsidRDefault="005A2DDE" w:rsidP="0071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03BCC" w:rsidRDefault="00C03BCC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4428D">
      <w:rPr>
        <w:noProof/>
      </w:rPr>
      <w:t>1</w:t>
    </w:r>
    <w:r>
      <w:fldChar w:fldCharType="end"/>
    </w:r>
  </w:p>
  <w:p w:rsidR="00C03BCC" w:rsidRDefault="00C03BC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A2DDE" w:rsidRDefault="005A2DDE" w:rsidP="00716D30">
      <w:r>
        <w:separator/>
      </w:r>
    </w:p>
  </w:footnote>
  <w:footnote w:type="continuationSeparator" w:id="0">
    <w:p w:rsidR="005A2DDE" w:rsidRDefault="005A2DDE" w:rsidP="00716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03100"/>
    <w:multiLevelType w:val="multilevel"/>
    <w:tmpl w:val="23060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A5EA9"/>
    <w:multiLevelType w:val="hybridMultilevel"/>
    <w:tmpl w:val="DEEEE584"/>
    <w:lvl w:ilvl="0" w:tplc="579A4A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C087A"/>
    <w:multiLevelType w:val="multilevel"/>
    <w:tmpl w:val="A4CA7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ED04D9"/>
    <w:multiLevelType w:val="hybridMultilevel"/>
    <w:tmpl w:val="3F7A82A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0A217DD"/>
    <w:multiLevelType w:val="hybridMultilevel"/>
    <w:tmpl w:val="C87AAD58"/>
    <w:lvl w:ilvl="0" w:tplc="C1C41E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15041E8"/>
    <w:multiLevelType w:val="hybridMultilevel"/>
    <w:tmpl w:val="3758B4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0A2613"/>
    <w:multiLevelType w:val="hybridMultilevel"/>
    <w:tmpl w:val="D3307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306566"/>
    <w:multiLevelType w:val="hybridMultilevel"/>
    <w:tmpl w:val="67849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B1951"/>
    <w:multiLevelType w:val="hybridMultilevel"/>
    <w:tmpl w:val="F7B688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EF461CC"/>
    <w:multiLevelType w:val="hybridMultilevel"/>
    <w:tmpl w:val="1B000FE2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C76DB0"/>
    <w:multiLevelType w:val="hybridMultilevel"/>
    <w:tmpl w:val="C244675A"/>
    <w:lvl w:ilvl="0" w:tplc="7968F288">
      <w:start w:val="1"/>
      <w:numFmt w:val="decimal"/>
      <w:lvlText w:val="%1."/>
      <w:lvlJc w:val="left"/>
      <w:pPr>
        <w:ind w:left="882" w:hanging="525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37" w:hanging="360"/>
      </w:pPr>
    </w:lvl>
    <w:lvl w:ilvl="2" w:tplc="0423001B" w:tentative="1">
      <w:start w:val="1"/>
      <w:numFmt w:val="lowerRoman"/>
      <w:lvlText w:val="%3."/>
      <w:lvlJc w:val="right"/>
      <w:pPr>
        <w:ind w:left="2157" w:hanging="180"/>
      </w:pPr>
    </w:lvl>
    <w:lvl w:ilvl="3" w:tplc="0423000F" w:tentative="1">
      <w:start w:val="1"/>
      <w:numFmt w:val="decimal"/>
      <w:lvlText w:val="%4."/>
      <w:lvlJc w:val="left"/>
      <w:pPr>
        <w:ind w:left="2877" w:hanging="360"/>
      </w:pPr>
    </w:lvl>
    <w:lvl w:ilvl="4" w:tplc="04230019" w:tentative="1">
      <w:start w:val="1"/>
      <w:numFmt w:val="lowerLetter"/>
      <w:lvlText w:val="%5."/>
      <w:lvlJc w:val="left"/>
      <w:pPr>
        <w:ind w:left="3597" w:hanging="360"/>
      </w:pPr>
    </w:lvl>
    <w:lvl w:ilvl="5" w:tplc="0423001B" w:tentative="1">
      <w:start w:val="1"/>
      <w:numFmt w:val="lowerRoman"/>
      <w:lvlText w:val="%6."/>
      <w:lvlJc w:val="right"/>
      <w:pPr>
        <w:ind w:left="4317" w:hanging="180"/>
      </w:pPr>
    </w:lvl>
    <w:lvl w:ilvl="6" w:tplc="0423000F" w:tentative="1">
      <w:start w:val="1"/>
      <w:numFmt w:val="decimal"/>
      <w:lvlText w:val="%7."/>
      <w:lvlJc w:val="left"/>
      <w:pPr>
        <w:ind w:left="5037" w:hanging="360"/>
      </w:pPr>
    </w:lvl>
    <w:lvl w:ilvl="7" w:tplc="04230019" w:tentative="1">
      <w:start w:val="1"/>
      <w:numFmt w:val="lowerLetter"/>
      <w:lvlText w:val="%8."/>
      <w:lvlJc w:val="left"/>
      <w:pPr>
        <w:ind w:left="5757" w:hanging="360"/>
      </w:pPr>
    </w:lvl>
    <w:lvl w:ilvl="8" w:tplc="042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49E87E0B"/>
    <w:multiLevelType w:val="hybridMultilevel"/>
    <w:tmpl w:val="9F74AEF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3255BC"/>
    <w:multiLevelType w:val="hybridMultilevel"/>
    <w:tmpl w:val="8050FCD8"/>
    <w:lvl w:ilvl="0" w:tplc="94A4BEC4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926616"/>
    <w:multiLevelType w:val="hybridMultilevel"/>
    <w:tmpl w:val="0D6653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863A6"/>
    <w:multiLevelType w:val="singleLevel"/>
    <w:tmpl w:val="58B863A6"/>
    <w:lvl w:ilvl="0">
      <w:start w:val="1"/>
      <w:numFmt w:val="lowerLetter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5" w15:restartNumberingAfterBreak="0">
    <w:nsid w:val="5B3676F2"/>
    <w:multiLevelType w:val="hybridMultilevel"/>
    <w:tmpl w:val="50E6F8FA"/>
    <w:lvl w:ilvl="0" w:tplc="D520A86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5C893098"/>
    <w:multiLevelType w:val="hybridMultilevel"/>
    <w:tmpl w:val="C282A6B2"/>
    <w:lvl w:ilvl="0" w:tplc="D520A86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68C5877"/>
    <w:multiLevelType w:val="hybridMultilevel"/>
    <w:tmpl w:val="E0469D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6C3804"/>
    <w:multiLevelType w:val="hybridMultilevel"/>
    <w:tmpl w:val="10304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3A2AFD"/>
    <w:multiLevelType w:val="hybridMultilevel"/>
    <w:tmpl w:val="C47EACA4"/>
    <w:lvl w:ilvl="0" w:tplc="0423000F">
      <w:start w:val="1"/>
      <w:numFmt w:val="decimal"/>
      <w:lvlText w:val="%1."/>
      <w:lvlJc w:val="left"/>
      <w:pPr>
        <w:ind w:left="1077" w:hanging="360"/>
      </w:pPr>
    </w:lvl>
    <w:lvl w:ilvl="1" w:tplc="04230019" w:tentative="1">
      <w:start w:val="1"/>
      <w:numFmt w:val="lowerLetter"/>
      <w:lvlText w:val="%2."/>
      <w:lvlJc w:val="left"/>
      <w:pPr>
        <w:ind w:left="1797" w:hanging="360"/>
      </w:pPr>
    </w:lvl>
    <w:lvl w:ilvl="2" w:tplc="0423001B" w:tentative="1">
      <w:start w:val="1"/>
      <w:numFmt w:val="lowerRoman"/>
      <w:lvlText w:val="%3."/>
      <w:lvlJc w:val="right"/>
      <w:pPr>
        <w:ind w:left="2517" w:hanging="180"/>
      </w:pPr>
    </w:lvl>
    <w:lvl w:ilvl="3" w:tplc="0423000F" w:tentative="1">
      <w:start w:val="1"/>
      <w:numFmt w:val="decimal"/>
      <w:lvlText w:val="%4."/>
      <w:lvlJc w:val="left"/>
      <w:pPr>
        <w:ind w:left="3237" w:hanging="360"/>
      </w:pPr>
    </w:lvl>
    <w:lvl w:ilvl="4" w:tplc="04230019" w:tentative="1">
      <w:start w:val="1"/>
      <w:numFmt w:val="lowerLetter"/>
      <w:lvlText w:val="%5."/>
      <w:lvlJc w:val="left"/>
      <w:pPr>
        <w:ind w:left="3957" w:hanging="360"/>
      </w:pPr>
    </w:lvl>
    <w:lvl w:ilvl="5" w:tplc="0423001B" w:tentative="1">
      <w:start w:val="1"/>
      <w:numFmt w:val="lowerRoman"/>
      <w:lvlText w:val="%6."/>
      <w:lvlJc w:val="right"/>
      <w:pPr>
        <w:ind w:left="4677" w:hanging="180"/>
      </w:pPr>
    </w:lvl>
    <w:lvl w:ilvl="6" w:tplc="0423000F" w:tentative="1">
      <w:start w:val="1"/>
      <w:numFmt w:val="decimal"/>
      <w:lvlText w:val="%7."/>
      <w:lvlJc w:val="left"/>
      <w:pPr>
        <w:ind w:left="5397" w:hanging="360"/>
      </w:pPr>
    </w:lvl>
    <w:lvl w:ilvl="7" w:tplc="04230019" w:tentative="1">
      <w:start w:val="1"/>
      <w:numFmt w:val="lowerLetter"/>
      <w:lvlText w:val="%8."/>
      <w:lvlJc w:val="left"/>
      <w:pPr>
        <w:ind w:left="6117" w:hanging="360"/>
      </w:pPr>
    </w:lvl>
    <w:lvl w:ilvl="8" w:tplc="0423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76850D82"/>
    <w:multiLevelType w:val="hybridMultilevel"/>
    <w:tmpl w:val="B6E2AADC"/>
    <w:lvl w:ilvl="0" w:tplc="579A4A04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79BD2B3A"/>
    <w:multiLevelType w:val="hybridMultilevel"/>
    <w:tmpl w:val="5CF0B5B4"/>
    <w:lvl w:ilvl="0" w:tplc="54A6D6FE">
      <w:start w:val="1"/>
      <w:numFmt w:val="decimal"/>
      <w:pStyle w:val="a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53168"/>
    <w:multiLevelType w:val="hybridMultilevel"/>
    <w:tmpl w:val="749C20D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142383719">
    <w:abstractNumId w:val="18"/>
  </w:num>
  <w:num w:numId="2" w16cid:durableId="1863742946">
    <w:abstractNumId w:val="4"/>
  </w:num>
  <w:num w:numId="3" w16cid:durableId="1480420667">
    <w:abstractNumId w:val="15"/>
  </w:num>
  <w:num w:numId="4" w16cid:durableId="532156492">
    <w:abstractNumId w:val="17"/>
  </w:num>
  <w:num w:numId="5" w16cid:durableId="1289361661">
    <w:abstractNumId w:val="13"/>
  </w:num>
  <w:num w:numId="6" w16cid:durableId="1020357672">
    <w:abstractNumId w:val="7"/>
  </w:num>
  <w:num w:numId="7" w16cid:durableId="1048383087">
    <w:abstractNumId w:val="16"/>
  </w:num>
  <w:num w:numId="8" w16cid:durableId="393428697">
    <w:abstractNumId w:val="3"/>
  </w:num>
  <w:num w:numId="9" w16cid:durableId="839852735">
    <w:abstractNumId w:val="22"/>
  </w:num>
  <w:num w:numId="10" w16cid:durableId="785583438">
    <w:abstractNumId w:val="6"/>
  </w:num>
  <w:num w:numId="11" w16cid:durableId="1378161159">
    <w:abstractNumId w:val="12"/>
  </w:num>
  <w:num w:numId="12" w16cid:durableId="223150245">
    <w:abstractNumId w:val="12"/>
  </w:num>
  <w:num w:numId="13" w16cid:durableId="2000304503">
    <w:abstractNumId w:val="21"/>
  </w:num>
  <w:num w:numId="14" w16cid:durableId="1473715410">
    <w:abstractNumId w:val="14"/>
  </w:num>
  <w:num w:numId="15" w16cid:durableId="1748570920">
    <w:abstractNumId w:val="8"/>
  </w:num>
  <w:num w:numId="16" w16cid:durableId="394360075">
    <w:abstractNumId w:val="11"/>
  </w:num>
  <w:num w:numId="17" w16cid:durableId="1770661746">
    <w:abstractNumId w:val="9"/>
  </w:num>
  <w:num w:numId="18" w16cid:durableId="673725888">
    <w:abstractNumId w:val="5"/>
  </w:num>
  <w:num w:numId="19" w16cid:durableId="1611081190">
    <w:abstractNumId w:val="2"/>
  </w:num>
  <w:num w:numId="20" w16cid:durableId="2117016987">
    <w:abstractNumId w:val="1"/>
  </w:num>
  <w:num w:numId="21" w16cid:durableId="848175175">
    <w:abstractNumId w:val="0"/>
  </w:num>
  <w:num w:numId="22" w16cid:durableId="1749111919">
    <w:abstractNumId w:val="21"/>
  </w:num>
  <w:num w:numId="23" w16cid:durableId="476075815">
    <w:abstractNumId w:val="19"/>
  </w:num>
  <w:num w:numId="24" w16cid:durableId="977225597">
    <w:abstractNumId w:val="10"/>
  </w:num>
  <w:num w:numId="25" w16cid:durableId="198169145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attachedTemplate r:id="rId1"/>
  <w:defaultTabStop w:val="709"/>
  <w:hyphenationZone w:val="141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28D"/>
    <w:rsid w:val="00020ABC"/>
    <w:rsid w:val="00025924"/>
    <w:rsid w:val="0004428D"/>
    <w:rsid w:val="00046830"/>
    <w:rsid w:val="00054D31"/>
    <w:rsid w:val="00071B73"/>
    <w:rsid w:val="0008534C"/>
    <w:rsid w:val="000875C8"/>
    <w:rsid w:val="00094EC6"/>
    <w:rsid w:val="000A31B5"/>
    <w:rsid w:val="000A6C4C"/>
    <w:rsid w:val="000A7694"/>
    <w:rsid w:val="000B17B6"/>
    <w:rsid w:val="000B68A3"/>
    <w:rsid w:val="000D55DD"/>
    <w:rsid w:val="000E4B2B"/>
    <w:rsid w:val="000E7712"/>
    <w:rsid w:val="00100C09"/>
    <w:rsid w:val="00105D83"/>
    <w:rsid w:val="00106F77"/>
    <w:rsid w:val="001104D6"/>
    <w:rsid w:val="00114CCD"/>
    <w:rsid w:val="001205F2"/>
    <w:rsid w:val="00131764"/>
    <w:rsid w:val="001413E6"/>
    <w:rsid w:val="00143A87"/>
    <w:rsid w:val="0015443F"/>
    <w:rsid w:val="0016540A"/>
    <w:rsid w:val="00165D87"/>
    <w:rsid w:val="00170A60"/>
    <w:rsid w:val="0017396B"/>
    <w:rsid w:val="00175C4F"/>
    <w:rsid w:val="00191FDD"/>
    <w:rsid w:val="001B129F"/>
    <w:rsid w:val="001C28B1"/>
    <w:rsid w:val="001D1B52"/>
    <w:rsid w:val="001D40CC"/>
    <w:rsid w:val="001D4226"/>
    <w:rsid w:val="001F4D63"/>
    <w:rsid w:val="0021543C"/>
    <w:rsid w:val="002359E2"/>
    <w:rsid w:val="00243DFD"/>
    <w:rsid w:val="002473E4"/>
    <w:rsid w:val="00247F6F"/>
    <w:rsid w:val="00252325"/>
    <w:rsid w:val="00271C65"/>
    <w:rsid w:val="002865C3"/>
    <w:rsid w:val="00291A3F"/>
    <w:rsid w:val="002972F8"/>
    <w:rsid w:val="002C1978"/>
    <w:rsid w:val="002C350F"/>
    <w:rsid w:val="002C417B"/>
    <w:rsid w:val="002D4085"/>
    <w:rsid w:val="002E05B4"/>
    <w:rsid w:val="002E741E"/>
    <w:rsid w:val="002F1D72"/>
    <w:rsid w:val="002F23D9"/>
    <w:rsid w:val="002F2F7E"/>
    <w:rsid w:val="002F319E"/>
    <w:rsid w:val="0030217D"/>
    <w:rsid w:val="00313883"/>
    <w:rsid w:val="00313AD2"/>
    <w:rsid w:val="00317E85"/>
    <w:rsid w:val="00344750"/>
    <w:rsid w:val="003763C3"/>
    <w:rsid w:val="00390435"/>
    <w:rsid w:val="00391DA7"/>
    <w:rsid w:val="003931BF"/>
    <w:rsid w:val="003A1850"/>
    <w:rsid w:val="003B2D51"/>
    <w:rsid w:val="003D019E"/>
    <w:rsid w:val="003D1D31"/>
    <w:rsid w:val="003E63DD"/>
    <w:rsid w:val="003F271A"/>
    <w:rsid w:val="00405F7B"/>
    <w:rsid w:val="0042325A"/>
    <w:rsid w:val="00425003"/>
    <w:rsid w:val="00430BC7"/>
    <w:rsid w:val="00440EC8"/>
    <w:rsid w:val="004426E1"/>
    <w:rsid w:val="004435FE"/>
    <w:rsid w:val="00446821"/>
    <w:rsid w:val="004552EF"/>
    <w:rsid w:val="004573A3"/>
    <w:rsid w:val="004608B6"/>
    <w:rsid w:val="004831F0"/>
    <w:rsid w:val="00490CAB"/>
    <w:rsid w:val="00497072"/>
    <w:rsid w:val="004B0C17"/>
    <w:rsid w:val="004B5E31"/>
    <w:rsid w:val="004C126A"/>
    <w:rsid w:val="004D5AE3"/>
    <w:rsid w:val="004E374D"/>
    <w:rsid w:val="004F2163"/>
    <w:rsid w:val="004F2BBD"/>
    <w:rsid w:val="004F3D7A"/>
    <w:rsid w:val="004F4B1F"/>
    <w:rsid w:val="00507FCF"/>
    <w:rsid w:val="0051177E"/>
    <w:rsid w:val="005139BA"/>
    <w:rsid w:val="005259F4"/>
    <w:rsid w:val="00532696"/>
    <w:rsid w:val="00535231"/>
    <w:rsid w:val="005444A7"/>
    <w:rsid w:val="005444E4"/>
    <w:rsid w:val="00547A6D"/>
    <w:rsid w:val="00551940"/>
    <w:rsid w:val="00556AD2"/>
    <w:rsid w:val="00564647"/>
    <w:rsid w:val="00565802"/>
    <w:rsid w:val="005717E6"/>
    <w:rsid w:val="00572487"/>
    <w:rsid w:val="005810CF"/>
    <w:rsid w:val="00586703"/>
    <w:rsid w:val="005870D2"/>
    <w:rsid w:val="005A2DDE"/>
    <w:rsid w:val="005B5493"/>
    <w:rsid w:val="005B7F80"/>
    <w:rsid w:val="005C103F"/>
    <w:rsid w:val="005D5997"/>
    <w:rsid w:val="00601DF5"/>
    <w:rsid w:val="006165FE"/>
    <w:rsid w:val="00623BC7"/>
    <w:rsid w:val="00640E05"/>
    <w:rsid w:val="00653720"/>
    <w:rsid w:val="00677EF5"/>
    <w:rsid w:val="0069173E"/>
    <w:rsid w:val="006944F9"/>
    <w:rsid w:val="006A34DC"/>
    <w:rsid w:val="006A5FF4"/>
    <w:rsid w:val="006B33DC"/>
    <w:rsid w:val="006C646F"/>
    <w:rsid w:val="006D3725"/>
    <w:rsid w:val="006D54B3"/>
    <w:rsid w:val="006E0FB9"/>
    <w:rsid w:val="007031D4"/>
    <w:rsid w:val="00704130"/>
    <w:rsid w:val="00712DC0"/>
    <w:rsid w:val="0071562D"/>
    <w:rsid w:val="0071563C"/>
    <w:rsid w:val="00716D30"/>
    <w:rsid w:val="007247C8"/>
    <w:rsid w:val="007277CA"/>
    <w:rsid w:val="007314EF"/>
    <w:rsid w:val="00732960"/>
    <w:rsid w:val="00751039"/>
    <w:rsid w:val="0075104F"/>
    <w:rsid w:val="00755EAB"/>
    <w:rsid w:val="0078104C"/>
    <w:rsid w:val="0079123E"/>
    <w:rsid w:val="00792A44"/>
    <w:rsid w:val="007B7518"/>
    <w:rsid w:val="007C65C2"/>
    <w:rsid w:val="007D19B1"/>
    <w:rsid w:val="007D3665"/>
    <w:rsid w:val="007D4878"/>
    <w:rsid w:val="007E108C"/>
    <w:rsid w:val="008117A7"/>
    <w:rsid w:val="008306D5"/>
    <w:rsid w:val="008673AD"/>
    <w:rsid w:val="008678D4"/>
    <w:rsid w:val="00872759"/>
    <w:rsid w:val="008A1311"/>
    <w:rsid w:val="008A4A36"/>
    <w:rsid w:val="008A5000"/>
    <w:rsid w:val="008B05AD"/>
    <w:rsid w:val="008B3E8E"/>
    <w:rsid w:val="008D090A"/>
    <w:rsid w:val="008E695A"/>
    <w:rsid w:val="008F1129"/>
    <w:rsid w:val="008F1CE0"/>
    <w:rsid w:val="00901151"/>
    <w:rsid w:val="00901BD5"/>
    <w:rsid w:val="00902289"/>
    <w:rsid w:val="009051EE"/>
    <w:rsid w:val="00915542"/>
    <w:rsid w:val="009173D5"/>
    <w:rsid w:val="00925CD1"/>
    <w:rsid w:val="00932ABB"/>
    <w:rsid w:val="0094101A"/>
    <w:rsid w:val="00976E91"/>
    <w:rsid w:val="009808BD"/>
    <w:rsid w:val="00994607"/>
    <w:rsid w:val="009C366A"/>
    <w:rsid w:val="009C7F9E"/>
    <w:rsid w:val="009F226E"/>
    <w:rsid w:val="00A05D82"/>
    <w:rsid w:val="00A142EB"/>
    <w:rsid w:val="00A35132"/>
    <w:rsid w:val="00A3741A"/>
    <w:rsid w:val="00A4145A"/>
    <w:rsid w:val="00A43CA6"/>
    <w:rsid w:val="00A460EC"/>
    <w:rsid w:val="00A5579A"/>
    <w:rsid w:val="00A61C90"/>
    <w:rsid w:val="00A75717"/>
    <w:rsid w:val="00A7619F"/>
    <w:rsid w:val="00A820D8"/>
    <w:rsid w:val="00A82553"/>
    <w:rsid w:val="00A857EC"/>
    <w:rsid w:val="00A85D49"/>
    <w:rsid w:val="00A9608E"/>
    <w:rsid w:val="00AA278C"/>
    <w:rsid w:val="00AA3103"/>
    <w:rsid w:val="00AA7256"/>
    <w:rsid w:val="00AB2D06"/>
    <w:rsid w:val="00AB720C"/>
    <w:rsid w:val="00AC2065"/>
    <w:rsid w:val="00B052FE"/>
    <w:rsid w:val="00B21766"/>
    <w:rsid w:val="00B25F5A"/>
    <w:rsid w:val="00B26817"/>
    <w:rsid w:val="00B27BAA"/>
    <w:rsid w:val="00B3169E"/>
    <w:rsid w:val="00B33945"/>
    <w:rsid w:val="00B40059"/>
    <w:rsid w:val="00B418A0"/>
    <w:rsid w:val="00B46727"/>
    <w:rsid w:val="00B54DFC"/>
    <w:rsid w:val="00B805CA"/>
    <w:rsid w:val="00B95131"/>
    <w:rsid w:val="00BB0673"/>
    <w:rsid w:val="00BB52E4"/>
    <w:rsid w:val="00BE0772"/>
    <w:rsid w:val="00BE2FB7"/>
    <w:rsid w:val="00BE6B41"/>
    <w:rsid w:val="00BF0432"/>
    <w:rsid w:val="00BF121E"/>
    <w:rsid w:val="00BF676B"/>
    <w:rsid w:val="00C03208"/>
    <w:rsid w:val="00C0375D"/>
    <w:rsid w:val="00C03BCC"/>
    <w:rsid w:val="00C1782F"/>
    <w:rsid w:val="00C21471"/>
    <w:rsid w:val="00C21D5F"/>
    <w:rsid w:val="00C2596F"/>
    <w:rsid w:val="00C34F45"/>
    <w:rsid w:val="00C6578A"/>
    <w:rsid w:val="00C662FF"/>
    <w:rsid w:val="00C826B2"/>
    <w:rsid w:val="00C84D42"/>
    <w:rsid w:val="00C84FB8"/>
    <w:rsid w:val="00C85AC2"/>
    <w:rsid w:val="00CC2A26"/>
    <w:rsid w:val="00CC547A"/>
    <w:rsid w:val="00CD4998"/>
    <w:rsid w:val="00CE78D2"/>
    <w:rsid w:val="00D12CED"/>
    <w:rsid w:val="00D13FEF"/>
    <w:rsid w:val="00D20C0F"/>
    <w:rsid w:val="00D32E8E"/>
    <w:rsid w:val="00D4291A"/>
    <w:rsid w:val="00D50EE6"/>
    <w:rsid w:val="00D6768B"/>
    <w:rsid w:val="00D71DA2"/>
    <w:rsid w:val="00D72FAA"/>
    <w:rsid w:val="00D73386"/>
    <w:rsid w:val="00D87DD7"/>
    <w:rsid w:val="00D9113B"/>
    <w:rsid w:val="00D9260A"/>
    <w:rsid w:val="00DA7044"/>
    <w:rsid w:val="00DB18CE"/>
    <w:rsid w:val="00DB7235"/>
    <w:rsid w:val="00DC3B47"/>
    <w:rsid w:val="00DD0F2B"/>
    <w:rsid w:val="00DD1978"/>
    <w:rsid w:val="00DE28AF"/>
    <w:rsid w:val="00E0620C"/>
    <w:rsid w:val="00E2528A"/>
    <w:rsid w:val="00E372C2"/>
    <w:rsid w:val="00E455C3"/>
    <w:rsid w:val="00E47218"/>
    <w:rsid w:val="00E57344"/>
    <w:rsid w:val="00E57B9F"/>
    <w:rsid w:val="00E77EC8"/>
    <w:rsid w:val="00E82BBD"/>
    <w:rsid w:val="00E82E66"/>
    <w:rsid w:val="00E97229"/>
    <w:rsid w:val="00EA4515"/>
    <w:rsid w:val="00EB1E0D"/>
    <w:rsid w:val="00EB303E"/>
    <w:rsid w:val="00EC46CB"/>
    <w:rsid w:val="00EC56D6"/>
    <w:rsid w:val="00EC607E"/>
    <w:rsid w:val="00ED56B7"/>
    <w:rsid w:val="00EF5BA5"/>
    <w:rsid w:val="00F00D00"/>
    <w:rsid w:val="00F2730D"/>
    <w:rsid w:val="00F31C23"/>
    <w:rsid w:val="00F35391"/>
    <w:rsid w:val="00F402EE"/>
    <w:rsid w:val="00F44528"/>
    <w:rsid w:val="00F57B90"/>
    <w:rsid w:val="00F60733"/>
    <w:rsid w:val="00F609D1"/>
    <w:rsid w:val="00F94BFF"/>
    <w:rsid w:val="00F975E3"/>
    <w:rsid w:val="00FA1DFC"/>
    <w:rsid w:val="00FA58E2"/>
    <w:rsid w:val="00FC0383"/>
    <w:rsid w:val="00FC1783"/>
    <w:rsid w:val="00FE065C"/>
    <w:rsid w:val="00FF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9B89B"/>
  <w15:chartTrackingRefBased/>
  <w15:docId w15:val="{469C3D02-9C82-49E7-8896-08308B801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be-BY" w:eastAsia="be-BY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165D87"/>
    <w:pPr>
      <w:spacing w:before="240" w:after="120" w:line="276" w:lineRule="auto"/>
      <w:ind w:firstLine="360"/>
      <w:contextualSpacing/>
      <w:jc w:val="both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9C7F9E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9173D5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755EAB"/>
    <w:pPr>
      <w:tabs>
        <w:tab w:val="center" w:pos="4536"/>
        <w:tab w:val="right" w:pos="9072"/>
      </w:tabs>
      <w:spacing w:after="0" w:line="240" w:lineRule="auto"/>
    </w:pPr>
    <w:rPr>
      <w:lang w:val="pl-PL" w:eastAsia="pl-PL"/>
    </w:rPr>
  </w:style>
  <w:style w:type="character" w:customStyle="1" w:styleId="a5">
    <w:name w:val="Верхні калантытул Сімвал"/>
    <w:link w:val="a4"/>
    <w:uiPriority w:val="99"/>
    <w:rsid w:val="00755EAB"/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a6">
    <w:name w:val="footer"/>
    <w:basedOn w:val="a0"/>
    <w:link w:val="a7"/>
    <w:uiPriority w:val="99"/>
    <w:unhideWhenUsed/>
    <w:rsid w:val="00755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іжні калантытул Сімвал"/>
    <w:basedOn w:val="a1"/>
    <w:link w:val="a6"/>
    <w:uiPriority w:val="99"/>
    <w:rsid w:val="00755EAB"/>
  </w:style>
  <w:style w:type="paragraph" w:styleId="a">
    <w:name w:val="List Paragraph"/>
    <w:basedOn w:val="a0"/>
    <w:uiPriority w:val="34"/>
    <w:qFormat/>
    <w:rsid w:val="00D9113B"/>
    <w:pPr>
      <w:numPr>
        <w:numId w:val="13"/>
      </w:numPr>
    </w:pPr>
    <w:rPr>
      <w:rFonts w:eastAsia="Calibri"/>
      <w:lang w:eastAsia="en-US"/>
    </w:rPr>
  </w:style>
  <w:style w:type="paragraph" w:customStyle="1" w:styleId="11">
    <w:name w:val="НАЗВА 1"/>
    <w:basedOn w:val="1"/>
    <w:next w:val="a0"/>
    <w:qFormat/>
    <w:rsid w:val="002C1978"/>
    <w:pPr>
      <w:spacing w:before="360" w:after="100" w:afterAutospacing="1"/>
      <w:ind w:firstLine="0"/>
      <w:jc w:val="center"/>
    </w:pPr>
    <w:rPr>
      <w:color w:val="auto"/>
      <w:sz w:val="32"/>
      <w:szCs w:val="24"/>
    </w:rPr>
  </w:style>
  <w:style w:type="paragraph" w:customStyle="1" w:styleId="12">
    <w:name w:val="КАЛАНТЫТУЛ 1"/>
    <w:basedOn w:val="11"/>
    <w:qFormat/>
    <w:rsid w:val="00AA278C"/>
    <w:pPr>
      <w:spacing w:after="0" w:afterAutospacing="0"/>
    </w:pPr>
    <w:rPr>
      <w:sz w:val="40"/>
    </w:rPr>
  </w:style>
  <w:style w:type="character" w:customStyle="1" w:styleId="10">
    <w:name w:val="Загаловак 1 Сімвал"/>
    <w:link w:val="1"/>
    <w:uiPriority w:val="9"/>
    <w:rsid w:val="009C7F9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21">
    <w:name w:val="Калантытул 2"/>
    <w:basedOn w:val="a4"/>
    <w:qFormat/>
    <w:rsid w:val="00AA278C"/>
    <w:pPr>
      <w:pBdr>
        <w:bottom w:val="single" w:sz="4" w:space="1" w:color="auto"/>
      </w:pBdr>
      <w:spacing w:before="0"/>
      <w:ind w:firstLine="0"/>
      <w:jc w:val="center"/>
    </w:pPr>
    <w:rPr>
      <w:rFonts w:ascii="Calibri" w:hAnsi="Calibri" w:cs="Calibri"/>
      <w:spacing w:val="-6"/>
      <w:sz w:val="22"/>
      <w:lang w:val="be-BY"/>
    </w:rPr>
  </w:style>
  <w:style w:type="paragraph" w:customStyle="1" w:styleId="a8">
    <w:name w:val="ПОДПІСЫ"/>
    <w:basedOn w:val="a0"/>
    <w:qFormat/>
    <w:rsid w:val="00C826B2"/>
    <w:pPr>
      <w:spacing w:before="1200" w:after="0"/>
      <w:ind w:firstLine="0"/>
    </w:pPr>
  </w:style>
  <w:style w:type="paragraph" w:customStyle="1" w:styleId="a9">
    <w:name w:val="НумарДатаНумар"/>
    <w:basedOn w:val="a0"/>
    <w:qFormat/>
    <w:rsid w:val="002C1978"/>
    <w:pPr>
      <w:tabs>
        <w:tab w:val="right" w:pos="9072"/>
      </w:tabs>
      <w:spacing w:after="240" w:line="360" w:lineRule="auto"/>
      <w:ind w:firstLine="0"/>
    </w:pPr>
  </w:style>
  <w:style w:type="character" w:styleId="aa">
    <w:name w:val="Emphasis"/>
    <w:uiPriority w:val="20"/>
    <w:qFormat/>
    <w:rsid w:val="00DD1978"/>
    <w:rPr>
      <w:i/>
      <w:iCs/>
    </w:rPr>
  </w:style>
  <w:style w:type="paragraph" w:styleId="ab">
    <w:name w:val="Normal (Web)"/>
    <w:uiPriority w:val="99"/>
    <w:rsid w:val="00EC607E"/>
    <w:pPr>
      <w:spacing w:beforeAutospacing="1" w:after="144" w:line="288" w:lineRule="auto"/>
    </w:pPr>
    <w:rPr>
      <w:rFonts w:ascii="Times New Roman" w:eastAsia="SimSun" w:hAnsi="Times New Roman"/>
      <w:sz w:val="24"/>
      <w:szCs w:val="24"/>
      <w:lang w:val="en-US" w:eastAsia="zh-CN"/>
    </w:rPr>
  </w:style>
  <w:style w:type="paragraph" w:customStyle="1" w:styleId="22">
    <w:name w:val="подпісы2"/>
    <w:basedOn w:val="a0"/>
    <w:qFormat/>
    <w:rsid w:val="00E77EC8"/>
    <w:pPr>
      <w:spacing w:before="100" w:beforeAutospacing="1" w:after="100" w:afterAutospacing="1"/>
      <w:ind w:left="360" w:firstLine="0"/>
      <w:jc w:val="center"/>
    </w:pPr>
  </w:style>
  <w:style w:type="paragraph" w:customStyle="1" w:styleId="ac">
    <w:name w:val="каму"/>
    <w:basedOn w:val="a0"/>
    <w:qFormat/>
    <w:rsid w:val="00106F77"/>
    <w:pPr>
      <w:spacing w:before="720" w:after="720"/>
      <w:ind w:left="5245" w:hanging="5245"/>
      <w:jc w:val="left"/>
    </w:pPr>
    <w:rPr>
      <w:lang w:val="en-US" w:eastAsia="be-BY"/>
    </w:rPr>
  </w:style>
  <w:style w:type="paragraph" w:customStyle="1" w:styleId="23">
    <w:name w:val="назва2"/>
    <w:basedOn w:val="2"/>
    <w:qFormat/>
    <w:rsid w:val="009173D5"/>
    <w:pPr>
      <w:spacing w:before="100" w:beforeAutospacing="1" w:after="100" w:afterAutospacing="1"/>
      <w:jc w:val="center"/>
    </w:pPr>
    <w:rPr>
      <w:color w:val="auto"/>
    </w:rPr>
  </w:style>
  <w:style w:type="character" w:customStyle="1" w:styleId="20">
    <w:name w:val="Загаловак 2 Сімвал"/>
    <w:link w:val="2"/>
    <w:uiPriority w:val="9"/>
    <w:semiHidden/>
    <w:rsid w:val="009173D5"/>
    <w:rPr>
      <w:rFonts w:ascii="Cambria" w:eastAsia="Times New Roman" w:hAnsi="Cambria" w:cs="Times New Roman"/>
      <w:b/>
      <w:bCs/>
      <w:color w:val="4F81BD"/>
      <w:sz w:val="26"/>
      <w:szCs w:val="26"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1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8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&#1044;&#1054;&#1041;&#1056;&#1067;&#1071;%20&#1044;&#1040;&#1050;&#1059;&#1052;&#1045;&#1053;&#1058;&#1067;\&#1059;&#1079;&#1086;&#1088;&#1099;\&#1059;&#1079;&#1086;&#1088;%20&#1055;&#1072;&#1079;&#1086;&#1118;&#1085;&#1072;&#1081;%20&#1089;&#1082;&#1072;&#1088;&#1075;&#1110;.dot" TargetMode="External"/></Relationships>
</file>

<file path=word/theme/theme1.xml><?xml version="1.0" encoding="utf-8"?>
<a:theme xmlns:a="http://schemas.openxmlformats.org/drawingml/2006/main" name="Тэ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D76165-E4F7-47AA-84A3-A9369A901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Узор Пазоўнай скаргі</Template>
  <TotalTime>50</TotalTime>
  <Pages>3</Pages>
  <Words>886</Words>
  <Characters>5053</Characters>
  <Application>Microsoft Office Word</Application>
  <DocSecurity>0</DocSecurity>
  <Lines>42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Пазоўная скарга</vt:lpstr>
      <vt:lpstr>Пазоўная скарга</vt:lpstr>
    </vt:vector>
  </TitlesOfParts>
  <Company>Біскупскі суд Віцебскай дыяцэзіі</Company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Пазоўная скарга</dc:title>
  <dc:subject/>
  <dc:creator>Афіцыял</dc:creator>
  <cp:keywords/>
  <cp:lastModifiedBy>Афіцыял</cp:lastModifiedBy>
  <cp:revision>2</cp:revision>
  <dcterms:created xsi:type="dcterms:W3CDTF">2018-02-19T08:03:00Z</dcterms:created>
  <dcterms:modified xsi:type="dcterms:W3CDTF">2023-01-23T11:56:00Z</dcterms:modified>
</cp:coreProperties>
</file>